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7B3A02" w:rsidRPr="00516371" w14:paraId="2F447119" w14:textId="77777777" w:rsidTr="007101EE">
        <w:trPr>
          <w:trHeight w:hRule="exact" w:val="227"/>
          <w:jc w:val="center"/>
        </w:trPr>
        <w:tc>
          <w:tcPr>
            <w:tcW w:w="1020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45BE4406" w14:textId="6E08B5D6" w:rsidR="007B3A02" w:rsidRPr="00516371" w:rsidRDefault="005F47A9" w:rsidP="0059248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1.- Datos del </w:t>
            </w:r>
            <w:r w:rsidR="00592481">
              <w:rPr>
                <w:rFonts w:ascii="Arial" w:hAnsi="Arial" w:cs="Arial"/>
                <w:b/>
                <w:sz w:val="18"/>
                <w:szCs w:val="18"/>
              </w:rPr>
              <w:t>Técnico Competente o</w:t>
            </w:r>
            <w:r w:rsidR="00FD72A2">
              <w:rPr>
                <w:rFonts w:ascii="Arial" w:hAnsi="Arial" w:cs="Arial"/>
                <w:b/>
                <w:sz w:val="18"/>
                <w:szCs w:val="18"/>
              </w:rPr>
              <w:t xml:space="preserve"> del</w:t>
            </w:r>
            <w:r w:rsidR="00592481">
              <w:rPr>
                <w:rFonts w:ascii="Arial" w:hAnsi="Arial" w:cs="Arial"/>
                <w:b/>
                <w:sz w:val="18"/>
                <w:szCs w:val="18"/>
              </w:rPr>
              <w:t xml:space="preserve"> Representante de la Empresa Instaladora</w:t>
            </w:r>
            <w:r w:rsidR="00C32546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14:paraId="4549FE03" w14:textId="77777777" w:rsidR="007101EE" w:rsidRPr="007101EE" w:rsidRDefault="007101EE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68"/>
        <w:gridCol w:w="2268"/>
        <w:gridCol w:w="3270"/>
      </w:tblGrid>
      <w:tr w:rsidR="00592481" w:rsidRPr="00516371" w14:paraId="70CEC71D" w14:textId="77777777" w:rsidTr="00592481">
        <w:trPr>
          <w:trHeight w:hRule="exact" w:val="255"/>
          <w:jc w:val="center"/>
        </w:trPr>
        <w:tc>
          <w:tcPr>
            <w:tcW w:w="4668" w:type="dxa"/>
            <w:vAlign w:val="center"/>
          </w:tcPr>
          <w:p w14:paraId="376AD4AD" w14:textId="77777777" w:rsidR="00592481" w:rsidRPr="00516371" w:rsidRDefault="00592481" w:rsidP="00543CB5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Pr="00516371">
              <w:rPr>
                <w:rFonts w:ascii="Arial" w:hAnsi="Arial" w:cs="Arial"/>
                <w:sz w:val="16"/>
                <w:szCs w:val="16"/>
              </w:rPr>
              <w:t>Apellido</w:t>
            </w:r>
            <w:r>
              <w:rPr>
                <w:rFonts w:ascii="Arial" w:hAnsi="Arial" w:cs="Arial"/>
                <w:sz w:val="16"/>
                <w:szCs w:val="16"/>
              </w:rPr>
              <w:t>s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2268" w:type="dxa"/>
            <w:vAlign w:val="center"/>
          </w:tcPr>
          <w:p w14:paraId="583C3410" w14:textId="6B7A6D7A" w:rsidR="00592481" w:rsidRPr="00516371" w:rsidRDefault="00592481" w:rsidP="00543CB5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Titulación / Cargo:</w:t>
            </w:r>
          </w:p>
        </w:tc>
        <w:tc>
          <w:tcPr>
            <w:tcW w:w="3270" w:type="dxa"/>
            <w:vAlign w:val="center"/>
          </w:tcPr>
          <w:p w14:paraId="5A4DAC10" w14:textId="62D16002" w:rsidR="00592481" w:rsidRPr="007B635B" w:rsidRDefault="00592481" w:rsidP="00543CB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DNI/NIE/NIF/Pasaporte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592481" w:rsidRPr="00516371" w14:paraId="597A9F7F" w14:textId="77777777" w:rsidTr="00592481">
        <w:trPr>
          <w:trHeight w:hRule="exact" w:val="340"/>
          <w:jc w:val="center"/>
        </w:trPr>
        <w:tc>
          <w:tcPr>
            <w:tcW w:w="4668" w:type="dxa"/>
            <w:vAlign w:val="center"/>
          </w:tcPr>
          <w:p w14:paraId="04038AF1" w14:textId="77777777" w:rsidR="00592481" w:rsidRPr="004C1FD8" w:rsidRDefault="00592481" w:rsidP="009075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bookmarkStart w:id="1" w:name="_GoBack"/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bookmarkEnd w:id="1"/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bookmarkEnd w:id="0"/>
        <w:tc>
          <w:tcPr>
            <w:tcW w:w="2268" w:type="dxa"/>
            <w:vAlign w:val="center"/>
          </w:tcPr>
          <w:p w14:paraId="47B9938E" w14:textId="3E609A1C" w:rsidR="00592481" w:rsidRPr="004C1FD8" w:rsidRDefault="00592481" w:rsidP="009075C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3B62D463" w14:textId="32943278" w:rsidR="00592481" w:rsidRPr="004C1FD8" w:rsidRDefault="00592481" w:rsidP="009075C8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54BE09A0" w14:textId="741175BB" w:rsidR="00C32546" w:rsidRPr="004B7660" w:rsidRDefault="00C32546" w:rsidP="005F47A9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206"/>
      </w:tblGrid>
      <w:tr w:rsidR="00452492" w:rsidRPr="00516371" w14:paraId="16254B6E" w14:textId="77777777" w:rsidTr="007101EE">
        <w:trPr>
          <w:trHeight w:hRule="exact" w:val="227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272B8B8" w14:textId="144AAE99" w:rsidR="00452492" w:rsidRPr="00516371" w:rsidRDefault="005F47A9" w:rsidP="000E448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2.- Datos </w:t>
            </w:r>
            <w:r>
              <w:rPr>
                <w:rFonts w:ascii="Arial" w:hAnsi="Arial" w:cs="Arial"/>
                <w:b/>
                <w:sz w:val="18"/>
                <w:szCs w:val="18"/>
              </w:rPr>
              <w:t>de la</w:t>
            </w:r>
            <w:r w:rsidR="000E4488">
              <w:rPr>
                <w:rFonts w:ascii="Arial" w:hAnsi="Arial" w:cs="Arial"/>
                <w:b/>
                <w:sz w:val="18"/>
                <w:szCs w:val="18"/>
              </w:rPr>
              <w:t xml:space="preserve"> Empresa Instaladora:</w:t>
            </w:r>
          </w:p>
        </w:tc>
      </w:tr>
    </w:tbl>
    <w:p w14:paraId="3EE0F6C7" w14:textId="77777777" w:rsidR="007101EE" w:rsidRPr="007101EE" w:rsidRDefault="007101EE">
      <w:pPr>
        <w:rPr>
          <w:rFonts w:ascii="Arial" w:hAnsi="Arial" w:cs="Arial"/>
          <w:sz w:val="8"/>
        </w:rPr>
      </w:pPr>
    </w:p>
    <w:tbl>
      <w:tblPr>
        <w:tblW w:w="10206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68"/>
        <w:gridCol w:w="2268"/>
        <w:gridCol w:w="3270"/>
      </w:tblGrid>
      <w:tr w:rsidR="00592481" w:rsidRPr="00516371" w14:paraId="78E3E274" w14:textId="77777777" w:rsidTr="00592481">
        <w:trPr>
          <w:trHeight w:hRule="exact" w:val="255"/>
          <w:jc w:val="center"/>
        </w:trPr>
        <w:tc>
          <w:tcPr>
            <w:tcW w:w="4668" w:type="dxa"/>
            <w:vAlign w:val="center"/>
          </w:tcPr>
          <w:p w14:paraId="1CEA8D99" w14:textId="6A3C4C86" w:rsidR="00592481" w:rsidRPr="00452492" w:rsidRDefault="00592481" w:rsidP="0059248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Nombre o </w:t>
            </w:r>
            <w:r w:rsidRPr="00C86912">
              <w:rPr>
                <w:rFonts w:ascii="Arial" w:hAnsi="Arial" w:cs="Arial"/>
                <w:sz w:val="16"/>
                <w:szCs w:val="16"/>
              </w:rPr>
              <w:t>Razón Social:</w:t>
            </w:r>
          </w:p>
        </w:tc>
        <w:tc>
          <w:tcPr>
            <w:tcW w:w="2268" w:type="dxa"/>
            <w:vAlign w:val="center"/>
          </w:tcPr>
          <w:p w14:paraId="7C39E0BC" w14:textId="007E57AC" w:rsidR="00592481" w:rsidRPr="00452492" w:rsidRDefault="00592481" w:rsidP="00592481">
            <w:pPr>
              <w:rPr>
                <w:rFonts w:ascii="Arial" w:hAnsi="Arial" w:cs="Arial"/>
                <w:sz w:val="16"/>
                <w:szCs w:val="16"/>
              </w:rPr>
            </w:pPr>
            <w:r w:rsidRPr="00502F5E">
              <w:rPr>
                <w:rFonts w:ascii="Arial" w:hAnsi="Arial" w:cs="Arial"/>
                <w:sz w:val="16"/>
                <w:szCs w:val="16"/>
              </w:rPr>
              <w:t>Nº REI</w:t>
            </w:r>
            <w:r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0" w:type="dxa"/>
            <w:vAlign w:val="center"/>
          </w:tcPr>
          <w:p w14:paraId="536F88E7" w14:textId="1857BD4C" w:rsidR="00592481" w:rsidRDefault="00592481" w:rsidP="00592481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NIF/CIF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</w:p>
        </w:tc>
      </w:tr>
      <w:tr w:rsidR="00592481" w:rsidRPr="00516371" w14:paraId="2283337A" w14:textId="77777777" w:rsidTr="00592481">
        <w:trPr>
          <w:trHeight w:hRule="exact" w:val="340"/>
          <w:jc w:val="center"/>
        </w:trPr>
        <w:tc>
          <w:tcPr>
            <w:tcW w:w="4668" w:type="dxa"/>
            <w:vAlign w:val="center"/>
          </w:tcPr>
          <w:p w14:paraId="2691C351" w14:textId="5E8A6147" w:rsidR="00592481" w:rsidRPr="004C1FD8" w:rsidRDefault="00592481" w:rsidP="0059248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2268" w:type="dxa"/>
            <w:vAlign w:val="center"/>
          </w:tcPr>
          <w:p w14:paraId="49632953" w14:textId="7DC2D680" w:rsidR="00592481" w:rsidRPr="004C1FD8" w:rsidRDefault="00592481" w:rsidP="0059248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502F5E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0" w:type="dxa"/>
            <w:vAlign w:val="center"/>
          </w:tcPr>
          <w:p w14:paraId="7C35441E" w14:textId="36ABFA6A" w:rsidR="00592481" w:rsidRPr="004C1FD8" w:rsidRDefault="00592481" w:rsidP="00592481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1847C39A" w14:textId="03C55F41" w:rsidR="007B3A02" w:rsidRPr="004B7660" w:rsidRDefault="007B3A02" w:rsidP="004B7660">
      <w:pPr>
        <w:spacing w:line="276" w:lineRule="auto"/>
        <w:ind w:right="198"/>
        <w:jc w:val="both"/>
        <w:rPr>
          <w:rFonts w:ascii="Arial" w:hAnsi="Arial" w:cs="Arial"/>
          <w:b/>
          <w:sz w:val="8"/>
          <w:szCs w:val="16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7"/>
      </w:tblGrid>
      <w:tr w:rsidR="009075C8" w:rsidRPr="009075C8" w14:paraId="36F9D7E1" w14:textId="77777777" w:rsidTr="007101EE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00B3AD" w14:textId="0BEF1C3D" w:rsidR="009075C8" w:rsidRPr="00C36173" w:rsidRDefault="005F47A9" w:rsidP="009075C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  <w:r w:rsidRPr="00516371">
              <w:rPr>
                <w:rFonts w:ascii="Arial" w:hAnsi="Arial" w:cs="Arial"/>
                <w:b/>
                <w:sz w:val="18"/>
                <w:szCs w:val="18"/>
              </w:rPr>
              <w:t xml:space="preserve">.- </w:t>
            </w:r>
            <w:r>
              <w:rPr>
                <w:rFonts w:ascii="Arial" w:hAnsi="Arial" w:cs="Arial"/>
                <w:b/>
                <w:sz w:val="18"/>
                <w:szCs w:val="18"/>
              </w:rPr>
              <w:t>Datos del Proyecto:</w:t>
            </w:r>
          </w:p>
        </w:tc>
      </w:tr>
    </w:tbl>
    <w:p w14:paraId="38DADA57" w14:textId="77777777" w:rsidR="007101EE" w:rsidRPr="007101EE" w:rsidRDefault="007101EE">
      <w:pPr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1"/>
        <w:gridCol w:w="505"/>
        <w:gridCol w:w="1536"/>
        <w:gridCol w:w="1011"/>
        <w:gridCol w:w="1031"/>
        <w:gridCol w:w="2041"/>
        <w:gridCol w:w="2042"/>
      </w:tblGrid>
      <w:tr w:rsidR="009075C8" w:rsidRPr="004C1FD8" w14:paraId="5E201C40" w14:textId="77777777" w:rsidTr="001740C7">
        <w:trPr>
          <w:trHeight w:hRule="exact" w:val="227"/>
          <w:jc w:val="center"/>
        </w:trPr>
        <w:tc>
          <w:tcPr>
            <w:tcW w:w="10207" w:type="dxa"/>
            <w:gridSpan w:val="7"/>
            <w:vAlign w:val="center"/>
          </w:tcPr>
          <w:p w14:paraId="43458C31" w14:textId="09CF0EEF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t>Título del Proyecto:</w:t>
            </w:r>
          </w:p>
        </w:tc>
      </w:tr>
      <w:tr w:rsidR="009075C8" w:rsidRPr="004C1FD8" w14:paraId="7359CEBF" w14:textId="77777777" w:rsidTr="001740C7">
        <w:trPr>
          <w:trHeight w:hRule="exact" w:val="340"/>
          <w:jc w:val="center"/>
        </w:trPr>
        <w:tc>
          <w:tcPr>
            <w:tcW w:w="10207" w:type="dxa"/>
            <w:gridSpan w:val="7"/>
            <w:vAlign w:val="center"/>
          </w:tcPr>
          <w:p w14:paraId="12D43DF6" w14:textId="700BE203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075C8" w:rsidRPr="004C1FD8" w14:paraId="2F407D0F" w14:textId="77777777" w:rsidTr="001740C7">
        <w:trPr>
          <w:trHeight w:hRule="exact" w:val="227"/>
          <w:jc w:val="center"/>
        </w:trPr>
        <w:tc>
          <w:tcPr>
            <w:tcW w:w="10207" w:type="dxa"/>
            <w:gridSpan w:val="7"/>
            <w:vAlign w:val="center"/>
          </w:tcPr>
          <w:p w14:paraId="358AF75D" w14:textId="4CE9984A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t>Localización del Proyecto:</w:t>
            </w:r>
          </w:p>
        </w:tc>
      </w:tr>
      <w:tr w:rsidR="009075C8" w:rsidRPr="006C1BB8" w14:paraId="5F7CD35D" w14:textId="77777777" w:rsidTr="00171F33">
        <w:trPr>
          <w:trHeight w:hRule="exact" w:val="227"/>
          <w:jc w:val="center"/>
        </w:trPr>
        <w:tc>
          <w:tcPr>
            <w:tcW w:w="2546" w:type="dxa"/>
            <w:gridSpan w:val="2"/>
            <w:vAlign w:val="center"/>
          </w:tcPr>
          <w:p w14:paraId="4222311D" w14:textId="77777777" w:rsidR="009075C8" w:rsidRPr="00516371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Municipio:</w:t>
            </w:r>
          </w:p>
        </w:tc>
        <w:tc>
          <w:tcPr>
            <w:tcW w:w="2547" w:type="dxa"/>
            <w:gridSpan w:val="2"/>
            <w:vAlign w:val="center"/>
          </w:tcPr>
          <w:p w14:paraId="34C2F197" w14:textId="77777777" w:rsidR="009075C8" w:rsidRPr="00516371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Provincia:</w:t>
            </w:r>
          </w:p>
        </w:tc>
        <w:tc>
          <w:tcPr>
            <w:tcW w:w="5114" w:type="dxa"/>
            <w:gridSpan w:val="3"/>
            <w:vAlign w:val="center"/>
          </w:tcPr>
          <w:p w14:paraId="35BAEF58" w14:textId="23B2E3D1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D41D3E">
              <w:rPr>
                <w:rFonts w:ascii="Arial" w:hAnsi="Arial" w:cs="Arial"/>
                <w:sz w:val="16"/>
                <w:szCs w:val="16"/>
              </w:rPr>
              <w:t>Referencia Catastral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t>(código alfanumérico de 20 dígitos)</w:t>
            </w:r>
            <w:r w:rsidRPr="00D41D3E">
              <w:rPr>
                <w:rFonts w:ascii="Arial" w:hAnsi="Arial" w:cs="Arial"/>
                <w:sz w:val="16"/>
                <w:szCs w:val="16"/>
              </w:rPr>
              <w:t>:</w:t>
            </w:r>
          </w:p>
        </w:tc>
      </w:tr>
      <w:tr w:rsidR="009075C8" w:rsidRPr="006C1BB8" w14:paraId="7851DC33" w14:textId="77777777" w:rsidTr="00171F33">
        <w:trPr>
          <w:trHeight w:hRule="exact" w:val="340"/>
          <w:jc w:val="center"/>
        </w:trPr>
        <w:tc>
          <w:tcPr>
            <w:tcW w:w="2546" w:type="dxa"/>
            <w:gridSpan w:val="2"/>
            <w:vAlign w:val="center"/>
          </w:tcPr>
          <w:p w14:paraId="52C5932A" w14:textId="77777777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2547" w:type="dxa"/>
            <w:gridSpan w:val="2"/>
            <w:vAlign w:val="center"/>
          </w:tcPr>
          <w:p w14:paraId="00ABA02F" w14:textId="77777777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/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5114" w:type="dxa"/>
            <w:gridSpan w:val="3"/>
            <w:vAlign w:val="center"/>
          </w:tcPr>
          <w:p w14:paraId="532CCA18" w14:textId="20DA894B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02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6C1BB8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6C1BB8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6C1BB8">
              <w:rPr>
                <w:rFonts w:ascii="Arial" w:hAnsi="Arial" w:cs="Arial"/>
                <w:sz w:val="16"/>
                <w:szCs w:val="16"/>
              </w:rPr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t> </w:t>
            </w:r>
            <w:r w:rsidRPr="006C1BB8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  <w:tr w:rsidR="009075C8" w:rsidRPr="006C1BB8" w14:paraId="088A41EF" w14:textId="77777777" w:rsidTr="001740C7">
        <w:trPr>
          <w:trHeight w:hRule="exact" w:val="227"/>
          <w:jc w:val="center"/>
        </w:trPr>
        <w:tc>
          <w:tcPr>
            <w:tcW w:w="10207" w:type="dxa"/>
            <w:gridSpan w:val="7"/>
            <w:vAlign w:val="center"/>
          </w:tcPr>
          <w:p w14:paraId="340D97EE" w14:textId="0A3F5B3E" w:rsidR="009075C8" w:rsidRPr="006C1BB8" w:rsidRDefault="009075C8" w:rsidP="009075C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Programa de Incentivos al que se presenta:</w:t>
            </w:r>
          </w:p>
        </w:tc>
      </w:tr>
      <w:tr w:rsidR="00543CB5" w:rsidRPr="006C1BB8" w14:paraId="326CB2E2" w14:textId="77777777" w:rsidTr="001740C7">
        <w:trPr>
          <w:trHeight w:hRule="exact" w:val="340"/>
          <w:jc w:val="center"/>
        </w:trPr>
        <w:tc>
          <w:tcPr>
            <w:tcW w:w="2041" w:type="dxa"/>
            <w:vAlign w:val="center"/>
          </w:tcPr>
          <w:p w14:paraId="565E7131" w14:textId="2135D4DA" w:rsidR="00543CB5" w:rsidRDefault="00543CB5" w:rsidP="00543C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771367">
              <w:rPr>
                <w:rFonts w:ascii="Arial" w:hAnsi="Arial" w:cs="Arial"/>
                <w:sz w:val="16"/>
                <w:szCs w:val="16"/>
              </w:rPr>
            </w:r>
            <w:r w:rsidR="00771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Programa 1</w:t>
            </w:r>
          </w:p>
        </w:tc>
        <w:tc>
          <w:tcPr>
            <w:tcW w:w="2041" w:type="dxa"/>
            <w:gridSpan w:val="2"/>
            <w:vAlign w:val="center"/>
          </w:tcPr>
          <w:p w14:paraId="00294217" w14:textId="12CFA53B" w:rsidR="00543CB5" w:rsidRDefault="00543CB5" w:rsidP="00543C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771367">
              <w:rPr>
                <w:rFonts w:ascii="Arial" w:hAnsi="Arial" w:cs="Arial"/>
                <w:sz w:val="16"/>
                <w:szCs w:val="16"/>
              </w:rPr>
            </w:r>
            <w:r w:rsidR="00771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Programa 2</w:t>
            </w:r>
          </w:p>
        </w:tc>
        <w:tc>
          <w:tcPr>
            <w:tcW w:w="2042" w:type="dxa"/>
            <w:gridSpan w:val="2"/>
            <w:vAlign w:val="center"/>
          </w:tcPr>
          <w:p w14:paraId="49D9254D" w14:textId="774533FA" w:rsidR="00543CB5" w:rsidRDefault="00543CB5" w:rsidP="00543C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771367">
              <w:rPr>
                <w:rFonts w:ascii="Arial" w:hAnsi="Arial" w:cs="Arial"/>
                <w:sz w:val="16"/>
                <w:szCs w:val="16"/>
              </w:rPr>
            </w:r>
            <w:r w:rsidR="00771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Programa 3</w:t>
            </w:r>
          </w:p>
        </w:tc>
        <w:tc>
          <w:tcPr>
            <w:tcW w:w="2041" w:type="dxa"/>
            <w:vAlign w:val="center"/>
          </w:tcPr>
          <w:p w14:paraId="2A78D69D" w14:textId="3C080518" w:rsidR="00543CB5" w:rsidRDefault="00543CB5" w:rsidP="00543C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771367">
              <w:rPr>
                <w:rFonts w:ascii="Arial" w:hAnsi="Arial" w:cs="Arial"/>
                <w:sz w:val="16"/>
                <w:szCs w:val="16"/>
              </w:rPr>
            </w:r>
            <w:r w:rsidR="00771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Programa 4</w:t>
            </w:r>
          </w:p>
        </w:tc>
        <w:tc>
          <w:tcPr>
            <w:tcW w:w="2042" w:type="dxa"/>
            <w:vAlign w:val="center"/>
          </w:tcPr>
          <w:p w14:paraId="3194BEE9" w14:textId="6C78177B" w:rsidR="00543CB5" w:rsidRDefault="00543CB5" w:rsidP="00543CB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27CC5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7CC5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771367">
              <w:rPr>
                <w:rFonts w:ascii="Arial" w:hAnsi="Arial" w:cs="Arial"/>
                <w:sz w:val="16"/>
                <w:szCs w:val="16"/>
              </w:rPr>
            </w:r>
            <w:r w:rsidR="00771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D27CC5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D27CC5">
              <w:rPr>
                <w:rFonts w:ascii="Arial" w:hAnsi="Arial" w:cs="Arial"/>
                <w:sz w:val="16"/>
                <w:szCs w:val="16"/>
              </w:rPr>
              <w:t xml:space="preserve"> Programa 5</w:t>
            </w:r>
          </w:p>
        </w:tc>
      </w:tr>
    </w:tbl>
    <w:p w14:paraId="3454AEFE" w14:textId="77777777" w:rsidR="001740C7" w:rsidRPr="001740C7" w:rsidRDefault="001740C7">
      <w:pPr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Look w:val="01E0" w:firstRow="1" w:lastRow="1" w:firstColumn="1" w:lastColumn="1" w:noHBand="0" w:noVBand="0"/>
      </w:tblPr>
      <w:tblGrid>
        <w:gridCol w:w="10207"/>
      </w:tblGrid>
      <w:tr w:rsidR="001740C7" w:rsidRPr="00516371" w14:paraId="3407EA96" w14:textId="77777777" w:rsidTr="007101EE">
        <w:trPr>
          <w:trHeight w:hRule="exact" w:val="227"/>
          <w:jc w:val="center"/>
        </w:trPr>
        <w:tc>
          <w:tcPr>
            <w:tcW w:w="10207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E0AEBE0" w14:textId="2CD4BC72" w:rsidR="001740C7" w:rsidRPr="00516371" w:rsidRDefault="001740C7" w:rsidP="007830E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4.- Datos del Solicitante</w:t>
            </w:r>
            <w:r w:rsidR="00B971CD">
              <w:rPr>
                <w:rFonts w:ascii="Arial" w:hAnsi="Arial" w:cs="Arial"/>
                <w:b/>
                <w:sz w:val="18"/>
                <w:szCs w:val="18"/>
              </w:rPr>
              <w:t>/destinatario último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</w:tbl>
    <w:p w14:paraId="3D81F775" w14:textId="77777777" w:rsidR="007101EE" w:rsidRPr="007101EE" w:rsidRDefault="007101EE">
      <w:pPr>
        <w:rPr>
          <w:rFonts w:ascii="Arial" w:hAnsi="Arial" w:cs="Arial"/>
          <w:sz w:val="8"/>
        </w:rPr>
      </w:pPr>
    </w:p>
    <w:tbl>
      <w:tblPr>
        <w:tblW w:w="10207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36"/>
        <w:gridCol w:w="3271"/>
      </w:tblGrid>
      <w:tr w:rsidR="001740C7" w:rsidRPr="00516371" w14:paraId="2EB1E829" w14:textId="77777777" w:rsidTr="001740C7">
        <w:trPr>
          <w:trHeight w:hRule="exact" w:val="255"/>
          <w:jc w:val="center"/>
        </w:trPr>
        <w:tc>
          <w:tcPr>
            <w:tcW w:w="6936" w:type="dxa"/>
            <w:vAlign w:val="center"/>
          </w:tcPr>
          <w:p w14:paraId="2EBF39DC" w14:textId="77777777" w:rsidR="001740C7" w:rsidRPr="00516371" w:rsidRDefault="001740C7" w:rsidP="007830E8">
            <w:pPr>
              <w:rPr>
                <w:rFonts w:ascii="Arial" w:hAnsi="Arial" w:cs="Arial"/>
                <w:sz w:val="16"/>
                <w:szCs w:val="16"/>
                <w:lang w:val="pl-PL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Nombre y </w:t>
            </w:r>
            <w:r w:rsidRPr="00516371">
              <w:rPr>
                <w:rFonts w:ascii="Arial" w:hAnsi="Arial" w:cs="Arial"/>
                <w:sz w:val="16"/>
                <w:szCs w:val="16"/>
              </w:rPr>
              <w:t>Apellido</w:t>
            </w:r>
            <w:r>
              <w:rPr>
                <w:rFonts w:ascii="Arial" w:hAnsi="Arial" w:cs="Arial"/>
                <w:sz w:val="16"/>
                <w:szCs w:val="16"/>
              </w:rPr>
              <w:t>s o Razón Social</w:t>
            </w:r>
            <w:r w:rsidRPr="0051637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3271" w:type="dxa"/>
            <w:vAlign w:val="center"/>
          </w:tcPr>
          <w:p w14:paraId="791B7DB1" w14:textId="77777777" w:rsidR="001740C7" w:rsidRPr="007B635B" w:rsidRDefault="001740C7" w:rsidP="007830E8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szCs w:val="16"/>
                <w:lang w:val="pl-PL"/>
              </w:rPr>
              <w:t>DNI/NIE/NIF/Pasaporte/CIF</w:t>
            </w:r>
            <w:r w:rsidRPr="00516371">
              <w:rPr>
                <w:rFonts w:ascii="Arial" w:hAnsi="Arial" w:cs="Arial"/>
                <w:sz w:val="16"/>
                <w:szCs w:val="16"/>
                <w:lang w:val="pl-PL"/>
              </w:rPr>
              <w:t>: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</w:tr>
      <w:tr w:rsidR="001740C7" w:rsidRPr="00516371" w14:paraId="61266723" w14:textId="77777777" w:rsidTr="001740C7">
        <w:trPr>
          <w:trHeight w:hRule="exact" w:val="340"/>
          <w:jc w:val="center"/>
        </w:trPr>
        <w:tc>
          <w:tcPr>
            <w:tcW w:w="6936" w:type="dxa"/>
            <w:vAlign w:val="center"/>
          </w:tcPr>
          <w:p w14:paraId="7A244648" w14:textId="77777777" w:rsidR="001740C7" w:rsidRPr="004C1FD8" w:rsidRDefault="001740C7" w:rsidP="007830E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C1FD8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516371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sz w:val="16"/>
                <w:szCs w:val="16"/>
              </w:rPr>
            </w:r>
            <w:r w:rsidRPr="004C1FD8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  <w:tc>
          <w:tcPr>
            <w:tcW w:w="3271" w:type="dxa"/>
            <w:vAlign w:val="center"/>
          </w:tcPr>
          <w:p w14:paraId="5CA92CBE" w14:textId="77777777" w:rsidR="001740C7" w:rsidRPr="004C1FD8" w:rsidRDefault="001740C7" w:rsidP="007830E8">
            <w:pPr>
              <w:rPr>
                <w:rFonts w:ascii="Arial" w:hAnsi="Arial" w:cs="Arial"/>
                <w:b/>
              </w:rPr>
            </w:pP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era mayúsculas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 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</w:tc>
      </w:tr>
    </w:tbl>
    <w:p w14:paraId="610EF2B5" w14:textId="16E03EA0" w:rsidR="004B7660" w:rsidRDefault="00FD72A2" w:rsidP="00ED274F">
      <w:pPr>
        <w:pStyle w:val="Prrafodelista"/>
        <w:spacing w:line="276" w:lineRule="auto"/>
        <w:ind w:left="142" w:right="198"/>
        <w:contextualSpacing w:val="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La persona</w:t>
      </w:r>
      <w:r w:rsidR="005F47A9" w:rsidRPr="0015360B">
        <w:rPr>
          <w:rFonts w:ascii="Arial" w:hAnsi="Arial" w:cs="Arial"/>
          <w:sz w:val="16"/>
          <w:szCs w:val="16"/>
        </w:rPr>
        <w:t xml:space="preserve"> </w:t>
      </w:r>
      <w:r w:rsidR="00662A7D" w:rsidRPr="0015360B">
        <w:rPr>
          <w:rFonts w:ascii="Arial" w:hAnsi="Arial" w:cs="Arial"/>
          <w:sz w:val="16"/>
          <w:szCs w:val="16"/>
        </w:rPr>
        <w:t>identificad</w:t>
      </w:r>
      <w:r>
        <w:rPr>
          <w:rFonts w:ascii="Arial" w:hAnsi="Arial" w:cs="Arial"/>
          <w:sz w:val="16"/>
          <w:szCs w:val="16"/>
        </w:rPr>
        <w:t>a</w:t>
      </w:r>
      <w:r w:rsidR="00662A7D" w:rsidRPr="0015360B">
        <w:rPr>
          <w:rFonts w:ascii="Arial" w:hAnsi="Arial" w:cs="Arial"/>
          <w:sz w:val="16"/>
          <w:szCs w:val="16"/>
        </w:rPr>
        <w:t xml:space="preserve"> en el apartado 1</w:t>
      </w:r>
      <w:r w:rsidR="0015360B">
        <w:rPr>
          <w:rFonts w:ascii="Arial" w:hAnsi="Arial" w:cs="Arial"/>
          <w:sz w:val="16"/>
          <w:szCs w:val="16"/>
        </w:rPr>
        <w:t xml:space="preserve">, </w:t>
      </w:r>
      <w:r w:rsidR="0015360B" w:rsidRPr="00D27CC5">
        <w:rPr>
          <w:rFonts w:ascii="Arial" w:hAnsi="Arial" w:cs="Arial"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="0015360B" w:rsidRPr="00D27CC5">
        <w:rPr>
          <w:rFonts w:ascii="Arial" w:hAnsi="Arial" w:cs="Arial"/>
          <w:sz w:val="16"/>
          <w:szCs w:val="16"/>
        </w:rPr>
        <w:instrText xml:space="preserve"> FORMCHECKBOX </w:instrText>
      </w:r>
      <w:r w:rsidR="00771367">
        <w:rPr>
          <w:rFonts w:ascii="Arial" w:hAnsi="Arial" w:cs="Arial"/>
          <w:sz w:val="16"/>
          <w:szCs w:val="16"/>
        </w:rPr>
      </w:r>
      <w:r w:rsidR="00771367">
        <w:rPr>
          <w:rFonts w:ascii="Arial" w:hAnsi="Arial" w:cs="Arial"/>
          <w:sz w:val="16"/>
          <w:szCs w:val="16"/>
        </w:rPr>
        <w:fldChar w:fldCharType="separate"/>
      </w:r>
      <w:r w:rsidR="0015360B" w:rsidRPr="00D27CC5">
        <w:rPr>
          <w:rFonts w:ascii="Arial" w:hAnsi="Arial" w:cs="Arial"/>
          <w:sz w:val="16"/>
          <w:szCs w:val="16"/>
        </w:rPr>
        <w:fldChar w:fldCharType="end"/>
      </w:r>
      <w:r w:rsidR="0015360B" w:rsidRPr="00D27CC5">
        <w:rPr>
          <w:rFonts w:ascii="Arial" w:hAnsi="Arial" w:cs="Arial"/>
          <w:sz w:val="16"/>
          <w:szCs w:val="16"/>
        </w:rPr>
        <w:t xml:space="preserve"> </w:t>
      </w:r>
      <w:r w:rsidR="00592481">
        <w:rPr>
          <w:rFonts w:ascii="Arial" w:hAnsi="Arial" w:cs="Arial"/>
          <w:sz w:val="16"/>
          <w:szCs w:val="16"/>
        </w:rPr>
        <w:t>actuando en calidad de técnico competente</w:t>
      </w:r>
      <w:r w:rsidR="0015360B">
        <w:rPr>
          <w:rFonts w:ascii="Arial" w:hAnsi="Arial" w:cs="Arial"/>
          <w:sz w:val="16"/>
          <w:szCs w:val="16"/>
        </w:rPr>
        <w:t xml:space="preserve">, o bien, </w:t>
      </w:r>
      <w:r w:rsidR="0015360B" w:rsidRPr="00D27CC5">
        <w:rPr>
          <w:rFonts w:ascii="Arial" w:hAnsi="Arial" w:cs="Arial"/>
          <w:sz w:val="16"/>
          <w:szCs w:val="16"/>
        </w:rPr>
        <w:fldChar w:fldCharType="begin">
          <w:ffData>
            <w:name w:val="Marcar2"/>
            <w:enabled/>
            <w:calcOnExit w:val="0"/>
            <w:checkBox>
              <w:sizeAuto/>
              <w:default w:val="0"/>
            </w:checkBox>
          </w:ffData>
        </w:fldChar>
      </w:r>
      <w:r w:rsidR="0015360B" w:rsidRPr="00D27CC5">
        <w:rPr>
          <w:rFonts w:ascii="Arial" w:hAnsi="Arial" w:cs="Arial"/>
          <w:sz w:val="16"/>
          <w:szCs w:val="16"/>
        </w:rPr>
        <w:instrText xml:space="preserve"> FORMCHECKBOX </w:instrText>
      </w:r>
      <w:r w:rsidR="00771367">
        <w:rPr>
          <w:rFonts w:ascii="Arial" w:hAnsi="Arial" w:cs="Arial"/>
          <w:sz w:val="16"/>
          <w:szCs w:val="16"/>
        </w:rPr>
      </w:r>
      <w:r w:rsidR="00771367">
        <w:rPr>
          <w:rFonts w:ascii="Arial" w:hAnsi="Arial" w:cs="Arial"/>
          <w:sz w:val="16"/>
          <w:szCs w:val="16"/>
        </w:rPr>
        <w:fldChar w:fldCharType="separate"/>
      </w:r>
      <w:r w:rsidR="0015360B" w:rsidRPr="00D27CC5">
        <w:rPr>
          <w:rFonts w:ascii="Arial" w:hAnsi="Arial" w:cs="Arial"/>
          <w:sz w:val="16"/>
          <w:szCs w:val="16"/>
        </w:rPr>
        <w:fldChar w:fldCharType="end"/>
      </w:r>
      <w:r w:rsidR="0015360B" w:rsidRPr="00D27CC5">
        <w:rPr>
          <w:rFonts w:ascii="Arial" w:hAnsi="Arial" w:cs="Arial"/>
          <w:sz w:val="16"/>
          <w:szCs w:val="16"/>
        </w:rPr>
        <w:t xml:space="preserve"> </w:t>
      </w:r>
      <w:r w:rsidR="0015360B">
        <w:rPr>
          <w:rFonts w:ascii="Arial" w:hAnsi="Arial" w:cs="Arial"/>
          <w:sz w:val="16"/>
          <w:szCs w:val="16"/>
        </w:rPr>
        <w:t xml:space="preserve">actuando </w:t>
      </w:r>
      <w:r w:rsidR="00543CB5">
        <w:rPr>
          <w:rFonts w:ascii="Arial" w:hAnsi="Arial" w:cs="Arial"/>
          <w:sz w:val="16"/>
          <w:szCs w:val="16"/>
        </w:rPr>
        <w:t xml:space="preserve">en representación de la empresa instaladora identificada en el apartado </w:t>
      </w:r>
      <w:r w:rsidR="0015360B">
        <w:rPr>
          <w:rFonts w:ascii="Arial" w:hAnsi="Arial" w:cs="Arial"/>
          <w:sz w:val="16"/>
          <w:szCs w:val="16"/>
        </w:rPr>
        <w:t xml:space="preserve">2, en el </w:t>
      </w:r>
      <w:r w:rsidR="004B7660" w:rsidRPr="0015360B">
        <w:rPr>
          <w:rFonts w:ascii="Arial" w:hAnsi="Arial" w:cs="Arial"/>
          <w:sz w:val="16"/>
          <w:szCs w:val="16"/>
        </w:rPr>
        <w:t xml:space="preserve">marco del proyecto </w:t>
      </w:r>
      <w:r>
        <w:rPr>
          <w:rFonts w:ascii="Arial" w:hAnsi="Arial" w:cs="Arial"/>
          <w:sz w:val="16"/>
          <w:szCs w:val="16"/>
        </w:rPr>
        <w:t>definido</w:t>
      </w:r>
      <w:r w:rsidR="00B90133">
        <w:rPr>
          <w:rFonts w:ascii="Arial" w:hAnsi="Arial" w:cs="Arial"/>
          <w:sz w:val="16"/>
          <w:szCs w:val="16"/>
        </w:rPr>
        <w:t xml:space="preserve"> en el apartado 3</w:t>
      </w:r>
      <w:r w:rsidR="004B7660" w:rsidRPr="0015360B">
        <w:rPr>
          <w:rFonts w:ascii="Arial" w:hAnsi="Arial" w:cs="Arial"/>
          <w:sz w:val="16"/>
          <w:szCs w:val="16"/>
        </w:rPr>
        <w:t xml:space="preserve"> que es objeto de</w:t>
      </w:r>
      <w:r w:rsidR="00D27CC5" w:rsidRPr="0015360B">
        <w:rPr>
          <w:rFonts w:ascii="Arial" w:hAnsi="Arial" w:cs="Arial"/>
          <w:sz w:val="16"/>
          <w:szCs w:val="16"/>
        </w:rPr>
        <w:t xml:space="preserve"> la solicitud de ayuda</w:t>
      </w:r>
      <w:r w:rsidR="001740C7">
        <w:rPr>
          <w:rFonts w:ascii="Arial" w:hAnsi="Arial" w:cs="Arial"/>
          <w:sz w:val="16"/>
          <w:szCs w:val="16"/>
        </w:rPr>
        <w:t xml:space="preserve"> por parte del solicitante identificado en el apartado 4,</w:t>
      </w:r>
      <w:r w:rsidR="00D27CC5" w:rsidRPr="0015360B">
        <w:rPr>
          <w:rFonts w:ascii="Arial" w:hAnsi="Arial" w:cs="Arial"/>
          <w:sz w:val="16"/>
          <w:szCs w:val="16"/>
        </w:rPr>
        <w:t xml:space="preserve"> a la que se adjunta este documento, </w:t>
      </w:r>
      <w:r w:rsidR="00C763AA" w:rsidRPr="0015360B">
        <w:rPr>
          <w:rFonts w:ascii="Arial" w:hAnsi="Arial" w:cs="Arial"/>
          <w:b/>
          <w:sz w:val="16"/>
          <w:szCs w:val="16"/>
        </w:rPr>
        <w:t>D</w:t>
      </w:r>
      <w:r w:rsidR="00D27CC5" w:rsidRPr="0015360B">
        <w:rPr>
          <w:rFonts w:ascii="Arial" w:hAnsi="Arial" w:cs="Arial"/>
          <w:b/>
          <w:sz w:val="16"/>
          <w:szCs w:val="16"/>
        </w:rPr>
        <w:t>ECLARA</w:t>
      </w:r>
      <w:r w:rsidR="00C763AA" w:rsidRPr="0015360B">
        <w:rPr>
          <w:rFonts w:ascii="Arial" w:hAnsi="Arial" w:cs="Arial"/>
          <w:sz w:val="16"/>
          <w:szCs w:val="16"/>
        </w:rPr>
        <w:t xml:space="preserve"> ante la Administración Pública:</w:t>
      </w:r>
    </w:p>
    <w:tbl>
      <w:tblPr>
        <w:tblW w:w="0" w:type="auto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</w:tblBorders>
        <w:tblLook w:val="01E0" w:firstRow="1" w:lastRow="1" w:firstColumn="1" w:lastColumn="1" w:noHBand="0" w:noVBand="0"/>
      </w:tblPr>
      <w:tblGrid>
        <w:gridCol w:w="10184"/>
      </w:tblGrid>
      <w:tr w:rsidR="00FD72A2" w:rsidRPr="00516371" w14:paraId="7632CE92" w14:textId="77777777" w:rsidTr="00ED274F">
        <w:trPr>
          <w:trHeight w:val="681"/>
          <w:jc w:val="center"/>
        </w:trPr>
        <w:tc>
          <w:tcPr>
            <w:tcW w:w="10206" w:type="dxa"/>
            <w:shd w:val="clear" w:color="auto" w:fill="auto"/>
            <w:vAlign w:val="center"/>
          </w:tcPr>
          <w:p w14:paraId="4FAE2978" w14:textId="77777777" w:rsidR="00FD72A2" w:rsidRDefault="00FD72A2" w:rsidP="00ED274F">
            <w:pPr>
              <w:spacing w:before="120" w:after="120"/>
              <w:ind w:left="425" w:right="193" w:hanging="227"/>
              <w:jc w:val="both"/>
              <w:rPr>
                <w:rFonts w:ascii="Arial" w:hAnsi="Arial" w:cs="Arial"/>
                <w:sz w:val="16"/>
                <w:szCs w:val="18"/>
              </w:rPr>
            </w:pPr>
            <w:r w:rsidRPr="00E63084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63084">
              <w:rPr>
                <w:rFonts w:ascii="Arial" w:hAnsi="Arial" w:cs="Arial"/>
                <w:sz w:val="16"/>
                <w:szCs w:val="16"/>
              </w:rPr>
              <w:instrText xml:space="preserve"> FORMCHECKBOX </w:instrText>
            </w:r>
            <w:r w:rsidR="00771367">
              <w:rPr>
                <w:rFonts w:ascii="Arial" w:hAnsi="Arial" w:cs="Arial"/>
                <w:sz w:val="16"/>
                <w:szCs w:val="16"/>
              </w:rPr>
            </w:r>
            <w:r w:rsidR="00771367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E63084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Pr="00E63084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8"/>
              </w:rPr>
              <w:t xml:space="preserve">Que el sistema de almacenamiento que se proyecta </w:t>
            </w:r>
            <w:r w:rsidRPr="00FD72A2">
              <w:rPr>
                <w:rFonts w:ascii="Arial" w:hAnsi="Arial" w:cs="Arial"/>
                <w:b/>
                <w:sz w:val="16"/>
                <w:szCs w:val="18"/>
              </w:rPr>
              <w:t>no estará directamente conectado a la red</w:t>
            </w:r>
            <w:r>
              <w:rPr>
                <w:rFonts w:ascii="Arial" w:hAnsi="Arial" w:cs="Arial"/>
                <w:sz w:val="16"/>
                <w:szCs w:val="18"/>
              </w:rPr>
              <w:t xml:space="preserve">, sino que formará parte de la instalación de autoconsumo asociada </w:t>
            </w:r>
            <w:r w:rsidR="00ED274F">
              <w:rPr>
                <w:rFonts w:ascii="Arial" w:hAnsi="Arial" w:cs="Arial"/>
                <w:sz w:val="16"/>
                <w:szCs w:val="18"/>
              </w:rPr>
              <w:t>al mismo</w:t>
            </w:r>
            <w:r>
              <w:rPr>
                <w:rFonts w:ascii="Arial" w:hAnsi="Arial" w:cs="Arial"/>
                <w:sz w:val="16"/>
                <w:szCs w:val="18"/>
              </w:rPr>
              <w:t>.</w:t>
            </w:r>
          </w:p>
          <w:p w14:paraId="7F465B60" w14:textId="77777777" w:rsidR="00ED274F" w:rsidRPr="00516371" w:rsidRDefault="00ED274F" w:rsidP="00ED274F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 xml:space="preserve">En 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, a 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  <w:r w:rsidRPr="00516371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36CAC2B8" w14:textId="43778297" w:rsidR="00ED274F" w:rsidRDefault="00ED274F" w:rsidP="00ED274F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AD9B764" w14:textId="77777777" w:rsidR="00ED274F" w:rsidRDefault="00ED274F" w:rsidP="00ED274F">
            <w:pPr>
              <w:tabs>
                <w:tab w:val="left" w:pos="34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8468C3C" w14:textId="5669E032" w:rsidR="00ED274F" w:rsidRDefault="00ED274F" w:rsidP="00ED274F">
            <w:pPr>
              <w:tabs>
                <w:tab w:val="left" w:pos="340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16371">
              <w:rPr>
                <w:rFonts w:ascii="Arial" w:hAnsi="Arial" w:cs="Arial"/>
                <w:sz w:val="16"/>
                <w:szCs w:val="16"/>
              </w:rPr>
              <w:t>F</w:t>
            </w:r>
            <w:r>
              <w:rPr>
                <w:rFonts w:ascii="Arial" w:hAnsi="Arial" w:cs="Arial"/>
                <w:sz w:val="16"/>
                <w:szCs w:val="16"/>
              </w:rPr>
              <w:t>irma</w:t>
            </w:r>
            <w:r w:rsidRPr="00516371">
              <w:rPr>
                <w:rFonts w:ascii="Arial" w:hAnsi="Arial" w:cs="Arial"/>
                <w:sz w:val="16"/>
                <w:szCs w:val="16"/>
              </w:rPr>
              <w:t>do:</w:t>
            </w:r>
            <w:r w:rsidRPr="00516371">
              <w:rPr>
                <w:rFonts w:ascii="Arial" w:hAnsi="Arial" w:cs="Arial"/>
                <w:sz w:val="16"/>
                <w:szCs w:val="16"/>
              </w:rPr>
              <w:tab/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............................................."/>
                  </w:textInput>
                </w:ffData>
              </w:fldCha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instrText xml:space="preserve"> FORMTEXT </w:instrTex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separate"/>
            </w:r>
            <w:r w:rsidRPr="004C1FD8">
              <w:rPr>
                <w:rFonts w:ascii="Arial" w:hAnsi="Arial" w:cs="Arial"/>
                <w:b/>
                <w:noProof/>
                <w:sz w:val="16"/>
                <w:szCs w:val="16"/>
              </w:rPr>
              <w:t>.............................................</w:t>
            </w:r>
            <w:r w:rsidRPr="004C1FD8">
              <w:rPr>
                <w:rFonts w:ascii="Arial" w:hAnsi="Arial" w:cs="Arial"/>
                <w:b/>
                <w:sz w:val="16"/>
                <w:szCs w:val="16"/>
              </w:rPr>
              <w:fldChar w:fldCharType="end"/>
            </w:r>
          </w:p>
          <w:p w14:paraId="05F72AD5" w14:textId="6F1DB277" w:rsidR="00ED274F" w:rsidRPr="00ED274F" w:rsidRDefault="00ED274F" w:rsidP="00ED274F">
            <w:pPr>
              <w:spacing w:after="20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4"/>
                <w:szCs w:val="16"/>
              </w:rPr>
              <w:t>(Técnico Competente /representante de la Empresa Instaladora)</w:t>
            </w:r>
          </w:p>
        </w:tc>
      </w:tr>
    </w:tbl>
    <w:p w14:paraId="0310339C" w14:textId="47E97C20" w:rsidR="00ED274F" w:rsidRDefault="00ED274F" w:rsidP="00ED274F">
      <w:pPr>
        <w:spacing w:line="259" w:lineRule="auto"/>
        <w:rPr>
          <w:rFonts w:ascii="Arial" w:hAnsi="Arial" w:cs="Arial"/>
          <w:sz w:val="16"/>
          <w:szCs w:val="16"/>
        </w:rPr>
      </w:pPr>
    </w:p>
    <w:tbl>
      <w:tblPr>
        <w:tblW w:w="10211" w:type="dxa"/>
        <w:jc w:val="center"/>
        <w:tblBorders>
          <w:top w:val="single" w:sz="8" w:space="0" w:color="A6A6A6" w:themeColor="background1" w:themeShade="A6"/>
          <w:left w:val="single" w:sz="8" w:space="0" w:color="A6A6A6" w:themeColor="background1" w:themeShade="A6"/>
          <w:bottom w:val="single" w:sz="8" w:space="0" w:color="A6A6A6" w:themeColor="background1" w:themeShade="A6"/>
          <w:right w:val="single" w:sz="8" w:space="0" w:color="A6A6A6" w:themeColor="background1" w:themeShade="A6"/>
          <w:insideH w:val="single" w:sz="4" w:space="0" w:color="BFBFBF"/>
          <w:insideV w:val="single" w:sz="4" w:space="0" w:color="BFBFBF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2256"/>
        <w:gridCol w:w="7955"/>
      </w:tblGrid>
      <w:tr w:rsidR="00ED274F" w:rsidRPr="0087000B" w14:paraId="350546AD" w14:textId="77777777" w:rsidTr="00D15757">
        <w:trPr>
          <w:jc w:val="center"/>
        </w:trPr>
        <w:tc>
          <w:tcPr>
            <w:tcW w:w="10211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93E620" w14:textId="77777777" w:rsidR="00ED274F" w:rsidRPr="001515D6" w:rsidRDefault="00ED274F" w:rsidP="00D15757">
            <w:pPr>
              <w:ind w:left="77" w:right="139"/>
              <w:jc w:val="both"/>
              <w:rPr>
                <w:rFonts w:ascii="Arial" w:hAnsi="Arial" w:cs="Arial"/>
                <w:b/>
                <w:sz w:val="14"/>
                <w:szCs w:val="16"/>
              </w:rPr>
            </w:pPr>
            <w:r w:rsidRPr="001515D6">
              <w:rPr>
                <w:rFonts w:ascii="Arial" w:hAnsi="Arial" w:cs="Arial"/>
                <w:b/>
                <w:sz w:val="14"/>
                <w:szCs w:val="16"/>
              </w:rPr>
              <w:t>INFORMACIÓN BÁSICA SOBRE PROTECCIÓN DE DATOS DE CARÁCTER PERSONAL</w:t>
            </w:r>
          </w:p>
          <w:p w14:paraId="20F01293" w14:textId="77777777" w:rsidR="00ED274F" w:rsidRPr="001515D6" w:rsidRDefault="00ED274F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bCs/>
                <w:sz w:val="14"/>
                <w:szCs w:val="16"/>
              </w:rPr>
              <w:t>En cumplimiento del Reglamento General de Protección de Datos (Reglamento (UE) 2016/679 del Parlamento Europeo y del Consejo de 27 de abril de 2016), y de la Ley Orgánica 3/2018, de 5 de diciembre, de Protección de Datos Personales y garantía de los derechos digitales, se informa:</w:t>
            </w:r>
          </w:p>
        </w:tc>
      </w:tr>
      <w:tr w:rsidR="00ED274F" w:rsidRPr="0087000B" w14:paraId="1DB1E0DD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753A4F" w14:textId="77777777" w:rsidR="00ED274F" w:rsidRPr="001515D6" w:rsidRDefault="00ED274F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Tratamiento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4AABE8" w14:textId="77777777" w:rsidR="00ED274F" w:rsidRPr="001515D6" w:rsidRDefault="00ED274F" w:rsidP="00ED274F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Subvenciones, ayudas y/o becas gestionadas por la Dirección General de Industria, Energía y Minas</w:t>
            </w:r>
          </w:p>
        </w:tc>
      </w:tr>
      <w:tr w:rsidR="00ED274F" w:rsidRPr="0087000B" w14:paraId="402495ED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0C423F" w14:textId="77777777" w:rsidR="00ED274F" w:rsidRPr="001515D6" w:rsidRDefault="00ED274F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Responsable del tratamiento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563B10" w14:textId="77777777" w:rsidR="00ED274F" w:rsidRPr="001515D6" w:rsidRDefault="00ED274F" w:rsidP="00ED274F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Director General de Industria, Energía y Minas, con domicilio en Calle Albert Einstein, 2 - 39011 Santander (Cantabria)</w:t>
            </w:r>
          </w:p>
        </w:tc>
      </w:tr>
      <w:tr w:rsidR="00ED274F" w:rsidRPr="0087000B" w14:paraId="469CB9F3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987904" w14:textId="77777777" w:rsidR="00ED274F" w:rsidRPr="001515D6" w:rsidRDefault="00ED274F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Finalidad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2677914" w14:textId="77777777" w:rsidR="00ED274F" w:rsidRPr="001515D6" w:rsidRDefault="00ED274F" w:rsidP="00ED274F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Gestión y tramitación de las solicitudes de subvenciones, ayudas y/o becas en el ámbito competencial de la Dirección General de Industria, Energía y Minas</w:t>
            </w:r>
          </w:p>
        </w:tc>
      </w:tr>
      <w:tr w:rsidR="00ED274F" w:rsidRPr="0087000B" w14:paraId="65531395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967646" w14:textId="77777777" w:rsidR="00ED274F" w:rsidRPr="001515D6" w:rsidRDefault="00ED274F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Legitimación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440A7B" w14:textId="77777777" w:rsidR="00ED274F" w:rsidRPr="001515D6" w:rsidRDefault="00ED274F" w:rsidP="00ED274F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 xml:space="preserve">El tratamiento es necesario para el cumplimiento de una misión realizada en interés público o en el ejercicio de poderes públicos conferidos al responsable de tratamiento  </w:t>
            </w:r>
          </w:p>
        </w:tc>
      </w:tr>
      <w:tr w:rsidR="00ED274F" w:rsidRPr="0087000B" w14:paraId="11226454" w14:textId="77777777" w:rsidTr="00ED274F">
        <w:trPr>
          <w:trHeight w:val="1152"/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F23218E" w14:textId="77777777" w:rsidR="00ED274F" w:rsidRPr="001515D6" w:rsidRDefault="00ED274F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Destinatarios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CB2A0A" w14:textId="77777777" w:rsidR="00ED274F" w:rsidRPr="001515D6" w:rsidRDefault="00ED274F" w:rsidP="00ED274F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Los datos podrán comunicarse a los siguientes Encargados del Tratamiento, exclusivamente para operaciones relacionadas con la finalidad antes indicada:</w:t>
            </w:r>
          </w:p>
          <w:p w14:paraId="4FE866E1" w14:textId="77777777" w:rsidR="00ED274F" w:rsidRPr="001515D6" w:rsidRDefault="00ED274F" w:rsidP="00ED274F">
            <w:pPr>
              <w:numPr>
                <w:ilvl w:val="0"/>
                <w:numId w:val="6"/>
              </w:numPr>
              <w:ind w:left="79" w:right="142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1515D6">
              <w:rPr>
                <w:rFonts w:ascii="Arial" w:hAnsi="Arial" w:cs="Arial"/>
                <w:iCs/>
                <w:sz w:val="14"/>
                <w:szCs w:val="16"/>
              </w:rPr>
              <w:t>Dirección General de la Policía</w:t>
            </w:r>
          </w:p>
          <w:p w14:paraId="21BFAE91" w14:textId="77777777" w:rsidR="00ED274F" w:rsidRPr="001515D6" w:rsidRDefault="00ED274F" w:rsidP="00ED274F">
            <w:pPr>
              <w:numPr>
                <w:ilvl w:val="0"/>
                <w:numId w:val="6"/>
              </w:numPr>
              <w:ind w:left="79" w:right="142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1515D6">
              <w:rPr>
                <w:rFonts w:ascii="Arial" w:hAnsi="Arial" w:cs="Arial"/>
                <w:iCs/>
                <w:sz w:val="14"/>
                <w:szCs w:val="16"/>
              </w:rPr>
              <w:t>Instituto Nacional de Estadística</w:t>
            </w:r>
          </w:p>
          <w:p w14:paraId="5198A892" w14:textId="77777777" w:rsidR="00ED274F" w:rsidRPr="001515D6" w:rsidRDefault="00ED274F" w:rsidP="00ED274F">
            <w:pPr>
              <w:numPr>
                <w:ilvl w:val="0"/>
                <w:numId w:val="6"/>
              </w:numPr>
              <w:ind w:left="79" w:right="142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1515D6">
              <w:rPr>
                <w:rFonts w:ascii="Arial" w:hAnsi="Arial" w:cs="Arial"/>
                <w:iCs/>
                <w:sz w:val="14"/>
                <w:szCs w:val="16"/>
              </w:rPr>
              <w:t>Instituto para la Diversificación y Ahorro de la Energía</w:t>
            </w:r>
          </w:p>
          <w:p w14:paraId="6887D635" w14:textId="77777777" w:rsidR="00ED274F" w:rsidRPr="001515D6" w:rsidRDefault="00ED274F" w:rsidP="00ED274F">
            <w:pPr>
              <w:numPr>
                <w:ilvl w:val="0"/>
                <w:numId w:val="6"/>
              </w:numPr>
              <w:ind w:left="79" w:right="142" w:hanging="218"/>
              <w:jc w:val="both"/>
              <w:rPr>
                <w:rFonts w:ascii="Arial" w:hAnsi="Arial" w:cs="Arial"/>
                <w:iCs/>
                <w:sz w:val="14"/>
                <w:szCs w:val="16"/>
              </w:rPr>
            </w:pPr>
            <w:r w:rsidRPr="001515D6">
              <w:rPr>
                <w:rFonts w:ascii="Arial" w:hAnsi="Arial" w:cs="Arial"/>
                <w:iCs/>
                <w:sz w:val="14"/>
                <w:szCs w:val="16"/>
              </w:rPr>
              <w:t>Dirección General de Fondos Europeos del Gobierno de Cantabria</w:t>
            </w:r>
          </w:p>
          <w:p w14:paraId="3E31A20B" w14:textId="77777777" w:rsidR="00ED274F" w:rsidRPr="001515D6" w:rsidRDefault="00ED274F" w:rsidP="00ED274F">
            <w:pPr>
              <w:numPr>
                <w:ilvl w:val="0"/>
                <w:numId w:val="6"/>
              </w:numPr>
              <w:ind w:left="79" w:right="142" w:hanging="218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iCs/>
                <w:sz w:val="14"/>
                <w:szCs w:val="16"/>
              </w:rPr>
              <w:t>Dirección General de Organización y Tecnología del Gobierno de Cantabria</w:t>
            </w:r>
          </w:p>
        </w:tc>
      </w:tr>
      <w:tr w:rsidR="00ED274F" w:rsidRPr="0087000B" w14:paraId="6326093D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F6FA64E" w14:textId="77777777" w:rsidR="00ED274F" w:rsidRPr="001515D6" w:rsidRDefault="00ED274F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Derechos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4BFC98" w14:textId="77777777" w:rsidR="00ED274F" w:rsidRPr="001515D6" w:rsidRDefault="00ED274F" w:rsidP="00ED274F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ED274F" w:rsidRPr="0087000B" w14:paraId="1FADFE91" w14:textId="77777777" w:rsidTr="00D15757">
        <w:trPr>
          <w:jc w:val="center"/>
        </w:trPr>
        <w:tc>
          <w:tcPr>
            <w:tcW w:w="225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3D67F0" w14:textId="77777777" w:rsidR="00ED274F" w:rsidRPr="001515D6" w:rsidRDefault="00ED274F" w:rsidP="00D15757">
            <w:pPr>
              <w:ind w:left="77" w:right="139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Información adicional</w:t>
            </w:r>
          </w:p>
        </w:tc>
        <w:tc>
          <w:tcPr>
            <w:tcW w:w="7955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C948EA" w14:textId="77777777" w:rsidR="00ED274F" w:rsidRPr="001515D6" w:rsidRDefault="00ED274F" w:rsidP="00ED274F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 w:rsidRPr="001515D6">
              <w:rPr>
                <w:rFonts w:ascii="Arial" w:hAnsi="Arial" w:cs="Arial"/>
                <w:sz w:val="14"/>
                <w:szCs w:val="16"/>
              </w:rPr>
              <w:t>Puede consultar la información adicional y detallada sobre Protección de Datos en la siguiente página web:</w:t>
            </w:r>
          </w:p>
          <w:p w14:paraId="47FF13F8" w14:textId="2D5F98C1" w:rsidR="00ED274F" w:rsidRPr="001515D6" w:rsidRDefault="003F7FE8" w:rsidP="00ED274F">
            <w:pPr>
              <w:ind w:left="79" w:right="142"/>
              <w:jc w:val="both"/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https://</w:t>
            </w:r>
            <w:r w:rsidR="00ED274F" w:rsidRPr="001515D6">
              <w:rPr>
                <w:rFonts w:ascii="Arial" w:hAnsi="Arial" w:cs="Arial"/>
                <w:sz w:val="14"/>
                <w:szCs w:val="16"/>
              </w:rPr>
              <w:t>dgicc.cantabria.es/proteccion-de-datos</w:t>
            </w:r>
          </w:p>
        </w:tc>
      </w:tr>
    </w:tbl>
    <w:p w14:paraId="634BB728" w14:textId="77777777" w:rsidR="00ED274F" w:rsidRDefault="00ED274F" w:rsidP="00ED274F">
      <w:pPr>
        <w:spacing w:after="160" w:line="259" w:lineRule="auto"/>
        <w:rPr>
          <w:rFonts w:ascii="Arial" w:hAnsi="Arial" w:cs="Arial"/>
          <w:sz w:val="16"/>
          <w:szCs w:val="16"/>
        </w:rPr>
      </w:pPr>
    </w:p>
    <w:sectPr w:rsidR="00ED274F" w:rsidSect="006E6C04">
      <w:headerReference w:type="default" r:id="rId8"/>
      <w:headerReference w:type="first" r:id="rId9"/>
      <w:footerReference w:type="first" r:id="rId10"/>
      <w:pgSz w:w="11906" w:h="16838" w:code="9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E394F4" w14:textId="77777777" w:rsidR="000E4488" w:rsidRDefault="000E4488">
      <w:r>
        <w:separator/>
      </w:r>
    </w:p>
  </w:endnote>
  <w:endnote w:type="continuationSeparator" w:id="0">
    <w:p w14:paraId="69095097" w14:textId="77777777" w:rsidR="000E4488" w:rsidRDefault="000E44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004139" w14:textId="77777777" w:rsidR="000E4488" w:rsidRPr="00E326A3" w:rsidRDefault="000E4488" w:rsidP="006E6C04">
    <w:pPr>
      <w:rPr>
        <w:rFonts w:ascii="Arial" w:hAnsi="Arial" w:cs="Arial"/>
        <w:b/>
        <w:sz w:val="20"/>
        <w:szCs w:val="20"/>
      </w:rPr>
    </w:pPr>
    <w:r w:rsidRPr="00E326A3">
      <w:rPr>
        <w:rFonts w:ascii="Arial" w:hAnsi="Arial" w:cs="Arial"/>
        <w:b/>
        <w:sz w:val="20"/>
        <w:szCs w:val="20"/>
      </w:rPr>
      <w:t xml:space="preserve">DIRECCIÓN GENERAL DE </w:t>
    </w:r>
    <w:r>
      <w:rPr>
        <w:rFonts w:ascii="Arial" w:hAnsi="Arial" w:cs="Arial"/>
        <w:b/>
        <w:sz w:val="20"/>
        <w:szCs w:val="20"/>
      </w:rPr>
      <w:t>INDUSTRIA, ENERGÍA Y MINAS</w:t>
    </w:r>
  </w:p>
  <w:p w14:paraId="0CD2E54D" w14:textId="77777777" w:rsidR="000E4488" w:rsidRPr="00D848B4" w:rsidRDefault="000E4488" w:rsidP="006E6C04">
    <w:pPr>
      <w:rPr>
        <w:rFonts w:ascii="Arial" w:hAnsi="Arial" w:cs="Arial"/>
        <w:sz w:val="14"/>
        <w:szCs w:val="14"/>
        <w:lang w:val="de-DE"/>
      </w:rPr>
    </w:pPr>
    <w:r w:rsidRPr="00D848B4">
      <w:rPr>
        <w:rFonts w:ascii="Arial" w:hAnsi="Arial" w:cs="Arial"/>
        <w:sz w:val="14"/>
        <w:szCs w:val="14"/>
        <w:lang w:val="de-DE"/>
      </w:rPr>
      <w:t>C/</w:t>
    </w:r>
    <w:r w:rsidRPr="00D848B4">
      <w:rPr>
        <w:sz w:val="14"/>
        <w:szCs w:val="14"/>
        <w:lang w:val="de-DE"/>
      </w:rPr>
      <w:t xml:space="preserve"> </w:t>
    </w:r>
    <w:r w:rsidRPr="00D848B4">
      <w:rPr>
        <w:rFonts w:ascii="Arial" w:hAnsi="Arial" w:cs="Arial"/>
        <w:sz w:val="14"/>
        <w:szCs w:val="14"/>
        <w:lang w:val="de-DE"/>
      </w:rPr>
      <w:t xml:space="preserve">Albert Einstein, 2 (PCTCAN) - 39011 Santander - Teléf. 942 200 033 – </w:t>
    </w:r>
    <w:r>
      <w:rPr>
        <w:rFonts w:ascii="Arial" w:hAnsi="Arial" w:cs="Arial"/>
        <w:sz w:val="14"/>
        <w:szCs w:val="14"/>
        <w:lang w:val="de-DE"/>
      </w:rPr>
      <w:t>https://dgicc.cantabria.es</w:t>
    </w:r>
    <w:r w:rsidRPr="00D848B4">
      <w:rPr>
        <w:rFonts w:ascii="Arial" w:hAnsi="Arial" w:cs="Arial"/>
        <w:sz w:val="14"/>
        <w:szCs w:val="14"/>
        <w:lang w:val="de-DE"/>
      </w:rPr>
      <w:t xml:space="preserve"> – </w:t>
    </w:r>
    <w:r>
      <w:rPr>
        <w:rFonts w:ascii="Arial" w:hAnsi="Arial" w:cs="Arial"/>
        <w:sz w:val="14"/>
        <w:szCs w:val="14"/>
        <w:lang w:val="de-DE"/>
      </w:rPr>
      <w:t>dgiem</w:t>
    </w:r>
    <w:r w:rsidRPr="00D848B4">
      <w:rPr>
        <w:rFonts w:ascii="Arial" w:hAnsi="Arial" w:cs="Arial"/>
        <w:sz w:val="14"/>
        <w:szCs w:val="14"/>
        <w:lang w:val="de-DE"/>
      </w:rPr>
      <w:t xml:space="preserve">@cantabria.es </w:t>
    </w:r>
  </w:p>
  <w:p w14:paraId="11B37A4A" w14:textId="77777777" w:rsidR="000E4488" w:rsidRPr="00D04A27" w:rsidRDefault="000E4488" w:rsidP="006E6C04">
    <w:pPr>
      <w:tabs>
        <w:tab w:val="left" w:pos="1636"/>
      </w:tabs>
      <w:rPr>
        <w:rFonts w:ascii="Arial" w:hAnsi="Arial" w:cs="Arial"/>
        <w:sz w:val="6"/>
        <w:szCs w:val="6"/>
        <w:lang w:val="de-DE"/>
      </w:rPr>
    </w:pPr>
    <w:r>
      <w:rPr>
        <w:rFonts w:ascii="Arial" w:hAnsi="Arial" w:cs="Arial"/>
        <w:noProof/>
        <w:sz w:val="6"/>
        <w:szCs w:val="6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2C66ABE3" wp14:editId="79DCF4AF">
              <wp:simplePos x="0" y="0"/>
              <wp:positionH relativeFrom="column">
                <wp:posOffset>-3810</wp:posOffset>
              </wp:positionH>
              <wp:positionV relativeFrom="paragraph">
                <wp:posOffset>17145</wp:posOffset>
              </wp:positionV>
              <wp:extent cx="6480175" cy="0"/>
              <wp:effectExtent l="5715" t="7620" r="10160" b="11430"/>
              <wp:wrapNone/>
              <wp:docPr id="31" name="Line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77B91AC" id="Line 50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1.35pt" to="509.9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" strokecolor="gray" strokeweight=".5pt"/>
          </w:pict>
        </mc:Fallback>
      </mc:AlternateContent>
    </w:r>
    <w:r w:rsidRPr="00D04A27">
      <w:rPr>
        <w:rFonts w:ascii="Arial" w:hAnsi="Arial" w:cs="Arial"/>
        <w:sz w:val="6"/>
        <w:szCs w:val="6"/>
        <w:lang w:val="de-DE"/>
      </w:rPr>
      <w:tab/>
    </w:r>
  </w:p>
  <w:p w14:paraId="2D672F04" w14:textId="77777777" w:rsidR="000E4488" w:rsidRPr="00E326A3" w:rsidRDefault="000E4488" w:rsidP="006E6C04">
    <w:pPr>
      <w:jc w:val="both"/>
      <w:rPr>
        <w:rFonts w:ascii="Arial" w:hAnsi="Arial" w:cs="Arial"/>
        <w:sz w:val="12"/>
        <w:szCs w:val="12"/>
      </w:rPr>
    </w:pPr>
    <w:r>
      <w:rPr>
        <w:rFonts w:ascii="Arial" w:hAnsi="Arial" w:cs="Arial"/>
        <w:sz w:val="12"/>
        <w:szCs w:val="12"/>
      </w:rPr>
      <w:t>Para información básica sobre protección de datos de carácter personal consultar el final de este documento.</w:t>
    </w:r>
  </w:p>
  <w:p w14:paraId="6A8386E4" w14:textId="77777777" w:rsidR="000E4488" w:rsidRPr="00E326A3" w:rsidRDefault="000E4488" w:rsidP="006E6C04">
    <w:pPr>
      <w:jc w:val="both"/>
      <w:rPr>
        <w:rFonts w:ascii="Arial" w:hAnsi="Arial" w:cs="Arial"/>
        <w:sz w:val="4"/>
        <w:szCs w:val="4"/>
      </w:rPr>
    </w:pPr>
  </w:p>
  <w:p w14:paraId="52DABBE2" w14:textId="3C4D46E8" w:rsidR="000E4488" w:rsidRDefault="000E4488" w:rsidP="006E6C04">
    <w:pPr>
      <w:tabs>
        <w:tab w:val="num" w:pos="1440"/>
      </w:tabs>
      <w:jc w:val="both"/>
      <w:rPr>
        <w:rFonts w:ascii="Arial" w:hAnsi="Arial" w:cs="Arial"/>
        <w:sz w:val="12"/>
        <w:szCs w:val="12"/>
      </w:rPr>
    </w:pPr>
    <w:r w:rsidRPr="00B668F1">
      <w:rPr>
        <w:rFonts w:ascii="Arial" w:hAnsi="Arial" w:cs="Arial"/>
        <w:sz w:val="12"/>
        <w:szCs w:val="12"/>
      </w:rPr>
      <w:t>Para cualquier consulta relacionada con el procedimiento puede dirigirse al</w:t>
    </w:r>
    <w:r>
      <w:rPr>
        <w:rFonts w:ascii="Arial" w:hAnsi="Arial" w:cs="Arial"/>
        <w:sz w:val="12"/>
        <w:szCs w:val="12"/>
      </w:rPr>
      <w:t xml:space="preserve"> </w:t>
    </w:r>
    <w:r w:rsidRPr="00B668F1">
      <w:rPr>
        <w:rFonts w:ascii="Arial" w:hAnsi="Arial" w:cs="Arial"/>
        <w:sz w:val="12"/>
        <w:szCs w:val="12"/>
      </w:rPr>
      <w:t>teléfono indicado más arriba en horario de 9:00 a 14:00 horas de lunes a viernes no festivos</w:t>
    </w:r>
    <w:r>
      <w:rPr>
        <w:rFonts w:ascii="Arial" w:hAnsi="Arial" w:cs="Arial"/>
        <w:sz w:val="12"/>
        <w:szCs w:val="12"/>
      </w:rPr>
      <w:t>,</w:t>
    </w:r>
    <w:r w:rsidRPr="00B668F1">
      <w:rPr>
        <w:rFonts w:ascii="Arial" w:hAnsi="Arial" w:cs="Arial"/>
        <w:sz w:val="12"/>
        <w:szCs w:val="12"/>
      </w:rPr>
      <w:t xml:space="preserve"> o al número de información administrativa 012 (9</w:t>
    </w:r>
    <w:r>
      <w:rPr>
        <w:rFonts w:ascii="Arial" w:hAnsi="Arial" w:cs="Arial"/>
        <w:sz w:val="12"/>
        <w:szCs w:val="12"/>
      </w:rPr>
      <w:t>42</w:t>
    </w:r>
    <w:r w:rsidRPr="00B668F1">
      <w:rPr>
        <w:rFonts w:ascii="Arial" w:hAnsi="Arial" w:cs="Arial"/>
        <w:sz w:val="12"/>
        <w:szCs w:val="12"/>
      </w:rPr>
      <w:t xml:space="preserve"> </w:t>
    </w:r>
    <w:r>
      <w:rPr>
        <w:rFonts w:ascii="Arial" w:hAnsi="Arial" w:cs="Arial"/>
        <w:sz w:val="12"/>
        <w:szCs w:val="12"/>
      </w:rPr>
      <w:t>395 563</w:t>
    </w:r>
    <w:r w:rsidRPr="00B668F1">
      <w:rPr>
        <w:rFonts w:ascii="Arial" w:hAnsi="Arial" w:cs="Arial"/>
        <w:sz w:val="12"/>
        <w:szCs w:val="12"/>
      </w:rPr>
      <w:t xml:space="preserve"> si llama desde fuera de la Comunidad Autónoma), en horario de 9:00 a 21:00 horas de lunes a viernes no festivos y de 9:00 a </w:t>
    </w:r>
    <w:r>
      <w:rPr>
        <w:rFonts w:ascii="Arial" w:hAnsi="Arial" w:cs="Arial"/>
        <w:sz w:val="12"/>
        <w:szCs w:val="12"/>
      </w:rPr>
      <w:t>14:00 horas sábados no festivos.</w:t>
    </w:r>
  </w:p>
  <w:p w14:paraId="7BA6152F" w14:textId="2873BE60" w:rsidR="00771367" w:rsidRDefault="00771367" w:rsidP="00771367">
    <w:pPr>
      <w:tabs>
        <w:tab w:val="num" w:pos="1440"/>
      </w:tabs>
      <w:jc w:val="right"/>
      <w:rPr>
        <w:rFonts w:ascii="Arial" w:hAnsi="Arial" w:cs="Arial"/>
        <w:sz w:val="12"/>
        <w:szCs w:val="12"/>
      </w:rPr>
    </w:pPr>
    <w:r w:rsidRPr="00FD3F4F">
      <w:rPr>
        <w:rFonts w:ascii="Arial" w:hAnsi="Arial" w:cs="Arial"/>
        <w:sz w:val="12"/>
      </w:rPr>
      <w:t>Cód. Dir3: O00006459 - A06027837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DA9744" w14:textId="77777777" w:rsidR="000E4488" w:rsidRDefault="000E4488">
      <w:r>
        <w:separator/>
      </w:r>
    </w:p>
  </w:footnote>
  <w:footnote w:type="continuationSeparator" w:id="0">
    <w:p w14:paraId="19A227FC" w14:textId="77777777" w:rsidR="000E4488" w:rsidRDefault="000E44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3FD27D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3A7AE83E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182C5C68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78E1B900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06833030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71DC4639" w14:textId="77777777" w:rsidR="00181772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2A7F0007" w14:textId="77777777" w:rsidR="00181772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49DD15BC" w14:textId="08601EDD" w:rsidR="000E4488" w:rsidRPr="00181772" w:rsidRDefault="00181772" w:rsidP="00181772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g">
          <w:drawing>
            <wp:anchor distT="0" distB="0" distL="114300" distR="114300" simplePos="0" relativeHeight="251676672" behindDoc="0" locked="0" layoutInCell="1" allowOverlap="1" wp14:anchorId="7E1A2DEF" wp14:editId="4D61272E">
              <wp:simplePos x="0" y="0"/>
              <wp:positionH relativeFrom="margin">
                <wp:posOffset>-71650</wp:posOffset>
              </wp:positionH>
              <wp:positionV relativeFrom="topMargin">
                <wp:posOffset>360045</wp:posOffset>
              </wp:positionV>
              <wp:extent cx="6552000" cy="950400"/>
              <wp:effectExtent l="0" t="0" r="1270" b="2540"/>
              <wp:wrapNone/>
              <wp:docPr id="14" name="Grupo 1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6552000" cy="950400"/>
                        <a:chOff x="0" y="0"/>
                        <a:chExt cx="6519545" cy="947658"/>
                      </a:xfrm>
                    </wpg:grpSpPr>
                    <wpg:grpSp>
                      <wpg:cNvPr id="16" name="Grupo 16"/>
                      <wpg:cNvGrpSpPr/>
                      <wpg:grpSpPr>
                        <a:xfrm>
                          <a:off x="0" y="0"/>
                          <a:ext cx="6519545" cy="481330"/>
                          <a:chOff x="0" y="0"/>
                          <a:chExt cx="6519821" cy="481965"/>
                        </a:xfrm>
                      </wpg:grpSpPr>
                      <pic:pic xmlns:pic="http://schemas.openxmlformats.org/drawingml/2006/picture">
                        <pic:nvPicPr>
                          <pic:cNvPr id="17" name="Imagen 17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41552" y="63375"/>
                            <a:ext cx="1066165" cy="3594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n 18"/>
                          <pic:cNvPicPr>
                            <a:picLocks noChangeAspect="1"/>
                          </pic:cNvPicPr>
                        </pic:nvPicPr>
                        <pic:blipFill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6214"/>
                            <a:ext cx="1563370" cy="413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n 20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43204" y="72428"/>
                            <a:ext cx="1399540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n 2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169936" y="72428"/>
                            <a:ext cx="349885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n 2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741" b="27908"/>
                          <a:stretch/>
                        </pic:blipFill>
                        <pic:spPr bwMode="auto">
                          <a:xfrm>
                            <a:off x="4259655" y="0"/>
                            <a:ext cx="1891030" cy="48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23" name="Imagen 23"/>
                        <pic:cNvPicPr>
                          <a:picLocks noChangeAspect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781236" y="533828"/>
                          <a:ext cx="2991743" cy="4138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DA04B99" id="Grupo 14" o:spid="_x0000_s1026" style="position:absolute;margin-left:-5.65pt;margin-top:28.35pt;width:515.9pt;height:74.85pt;z-index:251676672;mso-position-horizontal-relative:margin;mso-position-vertical-relative:top-margin-area;mso-width-relative:margin;mso-height-relative:margin" coordsize="65195,94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CbTv+QhB/12X+dbHij/AI8Y/wDrsP5G&#10;sfTv+QhB/wBdl/nWx4o/48Y/+uw/kar7LODEf73TMGiiipO8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m07/kIQf8AXZf51seKP+PGP/rsP5GsfTv+QhB/12X+dbHij/jxj/67D+Rqvss4MR/v&#10;dMwaKKKk7w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JtO/5CEH/XZf51se&#10;KP8Ajxj/AOuw/kax9O/5CEH/AF2X+dbHij/jxj/67D+Rql8LODEf73TMGiiipO8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CbTv+QhB/12X+dbHij/AI8Y/wDrsP5GsfTv+QhB&#10;/wBdl/nWx4o/48Y/+uw/kapfCzgxH+90zBoooqTv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m07/kIQf9dl/nWx4o/wCPGP8A67D+RrH07/kIQf8AXZf51seKP+PGP/rsP5Gq&#10;+ycGI/3umYNFFFSd4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CgAAAAAAAAAhAIsIJpLX/QAA1/0AABUAAABkcnMvbWVkaWEvaW1hZ2UyLmpwZWf/2P/gABBK&#10;RklGAAEBAQDcANwAAP/bAEMAAgEBAQEBAgEBAQICAgICBAMCAgICBQQEAwQGBQYGBgUGBgYHCQgG&#10;BwkHBgYICwgJCgoKCgoGCAsMCwoMCQoKCv/bAEMBAgICAgICBQMDBQoHBgcKCgoKCgoKCgoKCgoK&#10;CgoKCgoKCgoKCgoKCgoKCgoKCgoKCgoKCgoKCgoKCgoKCgoKCv/AABEIAPsDs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m2fsEQAABYxJREFU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">
              <o:lock v:ext="edit" aspectratio="t"/>
              <v:group id="Grupo 16" o:spid="_x0000_s1027" style="position:absolute;width:65195;height:4813" coordsize="65198,4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7" o:spid="_x0000_s1028" type="#_x0000_t75" style="position:absolute;left:31415;top:633;width:10662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">
                  <v:imagedata r:id="rId7" o:title=""/>
                  <v:path arrowok="t"/>
                </v:shape>
                <v:shape id="Imagen 18" o:spid="_x0000_s1029" type="#_x0000_t75" style="position:absolute;top:362;width:15633;height:4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">
                  <v:imagedata r:id="rId8" o:title=""/>
                  <v:path arrowok="t"/>
                </v:shape>
                <v:shape id="Imagen 20" o:spid="_x0000_s1030" type="#_x0000_t75" style="position:absolute;left:16432;top:724;width:13995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">
                  <v:imagedata r:id="rId9" o:title=""/>
                  <v:path arrowok="t"/>
                </v:shape>
                <v:shape id="Imagen 21" o:spid="_x0000_s1031" type="#_x0000_t75" style="position:absolute;left:61699;top:724;width:3499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">
                  <v:imagedata r:id="rId10" o:title=""/>
                  <v:path arrowok="t"/>
                </v:shape>
                <v:shape id="Imagen 22" o:spid="_x0000_s1032" type="#_x0000_t75" style="position:absolute;left:42596;width:18910;height:48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">
                  <v:imagedata r:id="rId11" o:title="" croptop="17525f" cropbottom="18290f"/>
                  <v:path arrowok="t"/>
                </v:shape>
              </v:group>
              <v:shape id="Imagen 23" o:spid="_x0000_s1033" type="#_x0000_t75" style="position:absolute;left:17812;top:5338;width:29917;height:41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">
                <v:imagedata r:id="rId12" o:title=""/>
                <v:path arrowok="t"/>
              </v:shape>
              <w10:wrap anchorx="margin" anchory="margin"/>
            </v:group>
          </w:pict>
        </mc:Fallback>
      </mc:AlternateContent>
    </w: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771367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771367">
      <w:rPr>
        <w:rFonts w:ascii="Arial" w:hAnsi="Arial" w:cs="Arial"/>
        <w:bCs/>
        <w:i/>
        <w:noProof/>
        <w:sz w:val="14"/>
        <w:szCs w:val="14"/>
      </w:rPr>
      <w:t>2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C19164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2CF39108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170FA25F" w14:textId="77777777" w:rsidR="00181772" w:rsidRPr="00E00697" w:rsidRDefault="00181772" w:rsidP="00181772">
    <w:pPr>
      <w:ind w:right="764"/>
      <w:rPr>
        <w:rFonts w:ascii="Arial" w:hAnsi="Arial" w:cs="Arial"/>
        <w:sz w:val="14"/>
        <w:szCs w:val="14"/>
      </w:rPr>
    </w:pPr>
  </w:p>
  <w:p w14:paraId="4DD4CE68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77FF58F3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1A045512" w14:textId="77777777" w:rsidR="00181772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33405182" w14:textId="77777777" w:rsidR="00181772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</w:p>
  <w:p w14:paraId="4583A405" w14:textId="64346EB1" w:rsidR="00181772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B3A4D43" wp14:editId="16B2CDF9">
              <wp:simplePos x="0" y="0"/>
              <wp:positionH relativeFrom="column">
                <wp:posOffset>4344035</wp:posOffset>
              </wp:positionH>
              <wp:positionV relativeFrom="paragraph">
                <wp:posOffset>64030</wp:posOffset>
              </wp:positionV>
              <wp:extent cx="2132330" cy="112395"/>
              <wp:effectExtent l="0" t="0" r="1270" b="1905"/>
              <wp:wrapNone/>
              <wp:docPr id="11" name="Text Box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2330" cy="1123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37D72C2" w14:textId="2BFF02B5" w:rsidR="00181772" w:rsidRPr="00F103BA" w:rsidRDefault="00181772" w:rsidP="00181772">
                          <w:pPr>
                            <w:spacing w:line="160" w:lineRule="exact"/>
                            <w:jc w:val="right"/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</w:pPr>
                          <w:r w:rsidRPr="00F103BA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 xml:space="preserve">Modelo: </w:t>
                          </w:r>
                          <w:r w:rsidR="00ED274F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PAC-S</w:t>
                          </w:r>
                          <w:r w:rsidR="00655C24">
                            <w:rPr>
                              <w:rFonts w:ascii="Arial" w:hAnsi="Arial" w:cs="Arial"/>
                              <w:sz w:val="12"/>
                              <w:szCs w:val="12"/>
                            </w:rPr>
                            <w:t>07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3A4D43" id="_x0000_t202" coordsize="21600,21600" o:spt="202" path="m,l,21600r21600,l21600,xe">
              <v:stroke joinstyle="miter"/>
              <v:path gradientshapeok="t" o:connecttype="rect"/>
            </v:shapetype>
            <v:shape id="Text Box 98" o:spid="_x0000_s1026" type="#_x0000_t202" style="position:absolute;margin-left:342.05pt;margin-top:5.05pt;width:167.9pt;height:8.8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" filled="f" stroked="f">
              <v:textbox inset="0,0,0,0">
                <w:txbxContent>
                  <w:p w14:paraId="037D72C2" w14:textId="2BFF02B5" w:rsidR="00181772" w:rsidRPr="00F103BA" w:rsidRDefault="00181772" w:rsidP="00181772">
                    <w:pPr>
                      <w:spacing w:line="160" w:lineRule="exact"/>
                      <w:jc w:val="right"/>
                      <w:rPr>
                        <w:rFonts w:ascii="Arial" w:hAnsi="Arial" w:cs="Arial"/>
                        <w:sz w:val="12"/>
                        <w:szCs w:val="12"/>
                      </w:rPr>
                    </w:pPr>
                    <w:r w:rsidRPr="00F103BA">
                      <w:rPr>
                        <w:rFonts w:ascii="Arial" w:hAnsi="Arial" w:cs="Arial"/>
                        <w:sz w:val="12"/>
                        <w:szCs w:val="12"/>
                      </w:rPr>
                      <w:t xml:space="preserve">Modelo: </w:t>
                    </w:r>
                    <w:r w:rsidR="00ED274F">
                      <w:rPr>
                        <w:rFonts w:ascii="Arial" w:hAnsi="Arial" w:cs="Arial"/>
                        <w:sz w:val="12"/>
                        <w:szCs w:val="12"/>
                      </w:rPr>
                      <w:t>PAC-S</w:t>
                    </w:r>
                    <w:r w:rsidR="00655C24">
                      <w:rPr>
                        <w:rFonts w:ascii="Arial" w:hAnsi="Arial" w:cs="Arial"/>
                        <w:sz w:val="12"/>
                        <w:szCs w:val="12"/>
                      </w:rPr>
                      <w:t>07</w:t>
                    </w:r>
                    <w:bookmarkStart w:id="2" w:name="_GoBack"/>
                    <w:bookmarkEnd w:id="2"/>
                  </w:p>
                </w:txbxContent>
              </v:textbox>
            </v:shape>
          </w:pict>
        </mc:Fallback>
      </mc:AlternateContent>
    </w:r>
  </w:p>
  <w:p w14:paraId="66382BB5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left" w:pos="8172"/>
      </w:tabs>
      <w:rPr>
        <w:rFonts w:ascii="Arial" w:hAnsi="Arial" w:cs="Arial"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649479A2" wp14:editId="2F0B3430">
              <wp:simplePos x="0" y="0"/>
              <wp:positionH relativeFrom="margin">
                <wp:posOffset>0</wp:posOffset>
              </wp:positionH>
              <wp:positionV relativeFrom="topMargin">
                <wp:posOffset>1350010</wp:posOffset>
              </wp:positionV>
              <wp:extent cx="6480000" cy="288000"/>
              <wp:effectExtent l="0" t="0" r="0" b="0"/>
              <wp:wrapNone/>
              <wp:docPr id="30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0000" cy="288000"/>
                      </a:xfrm>
                      <a:prstGeom prst="rect">
                        <a:avLst/>
                      </a:prstGeom>
                      <a:solidFill>
                        <a:srgbClr val="747474"/>
                      </a:solidFill>
                      <a:ln w="317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2EA6FBA" w14:textId="77777777" w:rsidR="008C6818" w:rsidRDefault="008C6818" w:rsidP="00181772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DECLARACIÓN RESPONSABLE DE SISTEMA DE ALMACENAMIENTO NO CONECTADO A RED</w:t>
                          </w:r>
                        </w:p>
                        <w:p w14:paraId="0FD0B36D" w14:textId="4F73C442" w:rsidR="00181772" w:rsidRDefault="00101B2A" w:rsidP="00181772">
                          <w:pPr>
                            <w:shd w:val="clear" w:color="auto" w:fill="747474"/>
                            <w:jc w:val="center"/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programa</w:t>
                          </w:r>
                          <w:r w:rsidR="008C6818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>s de incentivos 1</w:t>
                          </w:r>
                          <w:r w:rsidR="008704F0">
                            <w:rPr>
                              <w:rFonts w:ascii="Arial" w:hAnsi="Arial" w:cs="Arial"/>
                              <w:b/>
                              <w:caps/>
                              <w:color w:val="FFFFFF"/>
                              <w:sz w:val="18"/>
                              <w:szCs w:val="18"/>
                            </w:rPr>
                            <w:t xml:space="preserve"> – 2 – 3 – 4 – 5</w:t>
                          </w:r>
                        </w:p>
                        <w:p w14:paraId="54801564" w14:textId="77777777" w:rsidR="00181772" w:rsidRDefault="00181772" w:rsidP="00181772">
                          <w:pPr>
                            <w:shd w:val="clear" w:color="auto" w:fill="747474"/>
                          </w:pPr>
                        </w:p>
                      </w:txbxContent>
                    </wps:txbx>
                    <wps:bodyPr rot="0" vert="horz" wrap="square" lIns="36000" tIns="7200" rIns="3600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49479A2" id="Text Box 45" o:spid="_x0000_s1027" type="#_x0000_t202" style="position:absolute;margin-left:0;margin-top:106.3pt;width:510.25pt;height:22.7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" fillcolor="#747474" stroked="f" strokeweight=".25pt">
              <v:textbox inset="1mm,.2mm,1mm,0">
                <w:txbxContent>
                  <w:p w14:paraId="22EA6FBA" w14:textId="77777777" w:rsidR="008C6818" w:rsidRDefault="008C6818" w:rsidP="00181772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DECLARACIÓN RESPONSABLE DE SISTEMA DE ALMACENAMIENTO NO CONECTADO A RED</w:t>
                    </w:r>
                  </w:p>
                  <w:p w14:paraId="0FD0B36D" w14:textId="4F73C442" w:rsidR="00181772" w:rsidRDefault="00101B2A" w:rsidP="00181772">
                    <w:pPr>
                      <w:shd w:val="clear" w:color="auto" w:fill="747474"/>
                      <w:jc w:val="center"/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</w:pPr>
                    <w:r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programa</w:t>
                    </w:r>
                    <w:r w:rsidR="008C6818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>s de incentivos 1</w:t>
                    </w:r>
                    <w:r w:rsidR="008704F0">
                      <w:rPr>
                        <w:rFonts w:ascii="Arial" w:hAnsi="Arial" w:cs="Arial"/>
                        <w:b/>
                        <w:caps/>
                        <w:color w:val="FFFFFF"/>
                        <w:sz w:val="18"/>
                        <w:szCs w:val="18"/>
                      </w:rPr>
                      <w:t xml:space="preserve"> – 2 – 3 – 4 – 5</w:t>
                    </w:r>
                  </w:p>
                  <w:p w14:paraId="54801564" w14:textId="77777777" w:rsidR="00181772" w:rsidRDefault="00181772" w:rsidP="00181772">
                    <w:pPr>
                      <w:shd w:val="clear" w:color="auto" w:fill="747474"/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13F19B12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center" w:pos="5102"/>
      </w:tabs>
      <w:jc w:val="right"/>
      <w:rPr>
        <w:rFonts w:ascii="Arial" w:hAnsi="Arial" w:cs="Arial"/>
        <w:sz w:val="14"/>
        <w:szCs w:val="14"/>
      </w:rPr>
    </w:pPr>
  </w:p>
  <w:p w14:paraId="36D6ACA0" w14:textId="77777777" w:rsidR="00181772" w:rsidRPr="00E00697" w:rsidRDefault="00181772" w:rsidP="00181772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noProof/>
        <w:sz w:val="14"/>
        <w:szCs w:val="14"/>
      </w:rPr>
      <mc:AlternateContent>
        <mc:Choice Requires="wpg">
          <w:drawing>
            <wp:anchor distT="0" distB="0" distL="114300" distR="114300" simplePos="0" relativeHeight="251672576" behindDoc="0" locked="0" layoutInCell="1" allowOverlap="1" wp14:anchorId="5BDDE456" wp14:editId="6A8D9B58">
              <wp:simplePos x="0" y="0"/>
              <wp:positionH relativeFrom="margin">
                <wp:posOffset>-71650</wp:posOffset>
              </wp:positionH>
              <wp:positionV relativeFrom="topMargin">
                <wp:posOffset>360045</wp:posOffset>
              </wp:positionV>
              <wp:extent cx="6552000" cy="950400"/>
              <wp:effectExtent l="0" t="0" r="1270" b="2540"/>
              <wp:wrapNone/>
              <wp:docPr id="10" name="Grupo 10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>
                        <a:off x="0" y="0"/>
                        <a:ext cx="6552000" cy="950400"/>
                        <a:chOff x="0" y="0"/>
                        <a:chExt cx="6519545" cy="947658"/>
                      </a:xfrm>
                    </wpg:grpSpPr>
                    <wpg:grpSp>
                      <wpg:cNvPr id="15" name="Grupo 15"/>
                      <wpg:cNvGrpSpPr/>
                      <wpg:grpSpPr>
                        <a:xfrm>
                          <a:off x="0" y="0"/>
                          <a:ext cx="6519545" cy="481330"/>
                          <a:chOff x="0" y="0"/>
                          <a:chExt cx="6519821" cy="481965"/>
                        </a:xfrm>
                      </wpg:grpSpPr>
                      <pic:pic xmlns:pic="http://schemas.openxmlformats.org/drawingml/2006/picture">
                        <pic:nvPicPr>
                          <pic:cNvPr id="19" name="Imagen 19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141552" y="63375"/>
                            <a:ext cx="1066165" cy="3594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n 24"/>
                          <pic:cNvPicPr>
                            <a:picLocks noChangeAspect="1"/>
                          </pic:cNvPicPr>
                        </pic:nvPicPr>
                        <pic:blipFill>
                          <a:blip r:embed="rId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6214"/>
                            <a:ext cx="1563370" cy="413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n 25"/>
                          <pic:cNvPicPr>
                            <a:picLocks noChangeAspect="1"/>
                          </pic:cNvPicPr>
                        </pic:nvPicPr>
                        <pic:blipFill>
                          <a:blip r:embed="rId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43204" y="72428"/>
                            <a:ext cx="1399540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n 27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169936" y="72428"/>
                            <a:ext cx="349885" cy="3454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n 2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741" b="27908"/>
                          <a:stretch/>
                        </pic:blipFill>
                        <pic:spPr bwMode="auto">
                          <a:xfrm>
                            <a:off x="4259655" y="0"/>
                            <a:ext cx="1891030" cy="48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grpSp>
                    <pic:pic xmlns:pic="http://schemas.openxmlformats.org/drawingml/2006/picture">
                      <pic:nvPicPr>
                        <pic:cNvPr id="41" name="Imagen 41"/>
                        <pic:cNvPicPr>
                          <a:picLocks noChangeAspect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781236" y="533828"/>
                          <a:ext cx="2991743" cy="41383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7D63CF9" id="Grupo 10" o:spid="_x0000_s1026" style="position:absolute;margin-left:-5.65pt;margin-top:28.35pt;width:515.9pt;height:74.85pt;z-index:251672576;mso-position-horizontal-relative:margin;mso-position-vertical-relative:top-margin-area;mso-width-relative:margin;mso-height-relative:margin" coordsize="65195,94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CbTv+QhB/12X+dbHij/&#10;AI8Y/wDrsP5GsfTv+QhB/wBdl/nWx4o/48Y/+uw/kar7LODEf73TMGiiipO8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m07/kIQf8AXZf51seKP+PGP/rsP5GsfTv+QhB/12X+dbHij/jxj/67&#10;D+Rqvss4MR/vdMwaKKKk7w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JtO/&#10;5CEH/XZf51seKP8Ajxj/AOuw/kax9O/5CEH/AF2X+dbHij/jxj/67D+Rql8LODEf73TMGiiipO8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CbTv+QhB/12X+dbHij/AI8Y/wDr&#10;sP5GsfTv+QhB/wBdl/nWx4o/48Y/+uw/kapfCzgxH+90zBoooqTv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m07/kIQf9dl/nWx4o/wCPGP8A67D+RrH07/kIQf8AXZf51seK&#10;P+PGP/rsP5Gq+ycGI/3umYNFFFSd4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H/9lQSwMECgAAAAAAAAAhAIsIJpLX/QAA1/0AABUAAABkcnMvbWVkaWEvaW1hZ2UyLmpw&#10;ZWf/2P/gABBKRklGAAEBAQDcANwAAP/bAEMAAgEBAQEBAgEBAQICAgICBAMCAgICBQQEAwQGBQYG&#10;BgUGBgYHCQgGBwkHBgYICwgJCgoKCgoGCAsMCwoMCQoKCv/bAEMBAgICAgICBQMDBQoHBgcKCgoK&#10;CgoKCgoKCgoKCgoKCgoKCgoKCgoKCgoKCgoKCgoKCgoKCgoKCgoKCgoKCgoKCv/AABEIAPsDs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8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m2fsEQAABYxJREFU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">
              <o:lock v:ext="edit" aspectratio="t"/>
              <v:group id="Grupo 15" o:spid="_x0000_s1027" style="position:absolute;width:65195;height:4813" coordsize="65198,4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9" o:spid="_x0000_s1028" type="#_x0000_t75" style="position:absolute;left:31415;top:633;width:10662;height:35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">
                  <v:imagedata r:id="rId7" o:title=""/>
                  <v:path arrowok="t"/>
                </v:shape>
                <v:shape id="Imagen 24" o:spid="_x0000_s1029" type="#_x0000_t75" style="position:absolute;top:362;width:15633;height:41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">
                  <v:imagedata r:id="rId8" o:title=""/>
                  <v:path arrowok="t"/>
                </v:shape>
                <v:shape id="Imagen 25" o:spid="_x0000_s1030" type="#_x0000_t75" style="position:absolute;left:16432;top:724;width:13995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">
                  <v:imagedata r:id="rId9" o:title=""/>
                  <v:path arrowok="t"/>
                </v:shape>
                <v:shape id="Imagen 27" o:spid="_x0000_s1031" type="#_x0000_t75" style="position:absolute;left:61699;top:724;width:3499;height:3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">
                  <v:imagedata r:id="rId10" o:title=""/>
                  <v:path arrowok="t"/>
                </v:shape>
                <v:shape id="Imagen 28" o:spid="_x0000_s1032" type="#_x0000_t75" style="position:absolute;left:42596;width:18910;height:48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">
                  <v:imagedata r:id="rId11" o:title="" croptop="17525f" cropbottom="18290f"/>
                  <v:path arrowok="t"/>
                </v:shape>
              </v:group>
              <v:shape id="Imagen 41" o:spid="_x0000_s1033" type="#_x0000_t75" style="position:absolute;left:17812;top:5338;width:29917;height:41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">
                <v:imagedata r:id="rId12" o:title=""/>
                <v:path arrowok="t"/>
              </v:shape>
              <w10:wrap anchorx="margin" anchory="margin"/>
            </v:group>
          </w:pict>
        </mc:Fallback>
      </mc:AlternateContent>
    </w:r>
  </w:p>
  <w:p w14:paraId="351A96B5" w14:textId="7B0A905F" w:rsidR="000E4488" w:rsidRPr="00181772" w:rsidRDefault="00181772" w:rsidP="00181772">
    <w:pPr>
      <w:pStyle w:val="Encabezado"/>
      <w:tabs>
        <w:tab w:val="clear" w:pos="4252"/>
        <w:tab w:val="clear" w:pos="8504"/>
        <w:tab w:val="center" w:pos="5102"/>
      </w:tabs>
      <w:spacing w:before="60" w:after="60"/>
      <w:jc w:val="right"/>
      <w:rPr>
        <w:rFonts w:ascii="Arial" w:hAnsi="Arial" w:cs="Arial"/>
        <w:i/>
        <w:sz w:val="14"/>
        <w:szCs w:val="14"/>
      </w:rPr>
    </w:pPr>
    <w:r w:rsidRPr="00E00697">
      <w:rPr>
        <w:rFonts w:ascii="Arial" w:hAnsi="Arial" w:cs="Arial"/>
        <w:i/>
        <w:sz w:val="14"/>
        <w:szCs w:val="14"/>
      </w:rPr>
      <w:t xml:space="preserve">Página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PAGE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771367">
      <w:rPr>
        <w:rFonts w:ascii="Arial" w:hAnsi="Arial" w:cs="Arial"/>
        <w:bCs/>
        <w:i/>
        <w:noProof/>
        <w:sz w:val="14"/>
        <w:szCs w:val="14"/>
      </w:rPr>
      <w:t>1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  <w:r w:rsidRPr="00E00697">
      <w:rPr>
        <w:rFonts w:ascii="Arial" w:hAnsi="Arial" w:cs="Arial"/>
        <w:i/>
        <w:sz w:val="14"/>
        <w:szCs w:val="14"/>
      </w:rPr>
      <w:t xml:space="preserve"> de </w:t>
    </w:r>
    <w:r w:rsidRPr="00E00697">
      <w:rPr>
        <w:rFonts w:ascii="Arial" w:hAnsi="Arial" w:cs="Arial"/>
        <w:bCs/>
        <w:i/>
        <w:sz w:val="14"/>
        <w:szCs w:val="14"/>
      </w:rPr>
      <w:fldChar w:fldCharType="begin"/>
    </w:r>
    <w:r w:rsidRPr="00E00697">
      <w:rPr>
        <w:rFonts w:ascii="Arial" w:hAnsi="Arial" w:cs="Arial"/>
        <w:bCs/>
        <w:i/>
        <w:sz w:val="14"/>
        <w:szCs w:val="14"/>
      </w:rPr>
      <w:instrText>NUMPAGES  \* Arabic  \* MERGEFORMAT</w:instrText>
    </w:r>
    <w:r w:rsidRPr="00E00697">
      <w:rPr>
        <w:rFonts w:ascii="Arial" w:hAnsi="Arial" w:cs="Arial"/>
        <w:bCs/>
        <w:i/>
        <w:sz w:val="14"/>
        <w:szCs w:val="14"/>
      </w:rPr>
      <w:fldChar w:fldCharType="separate"/>
    </w:r>
    <w:r w:rsidR="00771367">
      <w:rPr>
        <w:rFonts w:ascii="Arial" w:hAnsi="Arial" w:cs="Arial"/>
        <w:bCs/>
        <w:i/>
        <w:noProof/>
        <w:sz w:val="14"/>
        <w:szCs w:val="14"/>
      </w:rPr>
      <w:t>1</w:t>
    </w:r>
    <w:r w:rsidRPr="00E00697">
      <w:rPr>
        <w:rFonts w:ascii="Arial" w:hAnsi="Arial" w:cs="Arial"/>
        <w:bCs/>
        <w:i/>
        <w:sz w:val="14"/>
        <w:szCs w:val="1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374.4pt;height:371.4pt" o:bullet="t">
        <v:imagedata r:id="rId1" o:title="4544827697_6f73866999[1]"/>
      </v:shape>
    </w:pict>
  </w:numPicBullet>
  <w:abstractNum w:abstractNumId="0" w15:restartNumberingAfterBreak="0">
    <w:nsid w:val="04044215"/>
    <w:multiLevelType w:val="hybridMultilevel"/>
    <w:tmpl w:val="A148BEA2"/>
    <w:lvl w:ilvl="0" w:tplc="A524FC9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AC144AC"/>
    <w:multiLevelType w:val="hybridMultilevel"/>
    <w:tmpl w:val="0FC699D8"/>
    <w:lvl w:ilvl="0" w:tplc="448C43A8">
      <w:start w:val="1"/>
      <w:numFmt w:val="decimal"/>
      <w:lvlText w:val="(%1)"/>
      <w:lvlJc w:val="left"/>
      <w:pPr>
        <w:ind w:left="720" w:hanging="360"/>
      </w:pPr>
      <w:rPr>
        <w:rFonts w:hint="default"/>
        <w:sz w:val="1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337D4"/>
    <w:multiLevelType w:val="hybridMultilevel"/>
    <w:tmpl w:val="CBFE5778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05559A"/>
    <w:multiLevelType w:val="hybridMultilevel"/>
    <w:tmpl w:val="7FA0A78E"/>
    <w:lvl w:ilvl="0" w:tplc="613226D4">
      <w:start w:val="1"/>
      <w:numFmt w:val="decimal"/>
      <w:lvlText w:val="(%1)"/>
      <w:lvlJc w:val="left"/>
      <w:pPr>
        <w:ind w:left="720" w:hanging="360"/>
      </w:pPr>
      <w:rPr>
        <w:rFonts w:hint="default"/>
        <w:vertAlign w:val="superscrip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051578"/>
    <w:multiLevelType w:val="hybridMultilevel"/>
    <w:tmpl w:val="9A64816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054C7A"/>
    <w:multiLevelType w:val="hybridMultilevel"/>
    <w:tmpl w:val="5B0C2E7C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E06B4D"/>
    <w:multiLevelType w:val="hybridMultilevel"/>
    <w:tmpl w:val="896C987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123699"/>
    <w:multiLevelType w:val="hybridMultilevel"/>
    <w:tmpl w:val="A70A9F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D7458C"/>
    <w:multiLevelType w:val="hybridMultilevel"/>
    <w:tmpl w:val="17020F1E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E95C42"/>
    <w:multiLevelType w:val="hybridMultilevel"/>
    <w:tmpl w:val="0FD4AA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2B415A"/>
    <w:multiLevelType w:val="hybridMultilevel"/>
    <w:tmpl w:val="AA0E4A6E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8A67964"/>
    <w:multiLevelType w:val="hybridMultilevel"/>
    <w:tmpl w:val="BBFA08A2"/>
    <w:lvl w:ilvl="0" w:tplc="959604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BF3759"/>
    <w:multiLevelType w:val="hybridMultilevel"/>
    <w:tmpl w:val="3656089E"/>
    <w:lvl w:ilvl="0" w:tplc="1A42B72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A52F58"/>
    <w:multiLevelType w:val="hybridMultilevel"/>
    <w:tmpl w:val="215E5CB8"/>
    <w:lvl w:ilvl="0" w:tplc="03009778">
      <w:start w:val="1"/>
      <w:numFmt w:val="bullet"/>
      <w:lvlText w:val=""/>
      <w:lvlPicBulletId w:val="0"/>
      <w:lvlJc w:val="left"/>
      <w:pPr>
        <w:ind w:left="941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14" w15:restartNumberingAfterBreak="0">
    <w:nsid w:val="494C3110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0A3162"/>
    <w:multiLevelType w:val="hybridMultilevel"/>
    <w:tmpl w:val="36C8F12A"/>
    <w:lvl w:ilvl="0" w:tplc="71EE1C5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52588F"/>
    <w:multiLevelType w:val="hybridMultilevel"/>
    <w:tmpl w:val="A774AE12"/>
    <w:lvl w:ilvl="0" w:tplc="600647E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57DD7823"/>
    <w:multiLevelType w:val="hybridMultilevel"/>
    <w:tmpl w:val="73D89E42"/>
    <w:lvl w:ilvl="0" w:tplc="6BFE66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210EB7"/>
    <w:multiLevelType w:val="hybridMultilevel"/>
    <w:tmpl w:val="503EE164"/>
    <w:lvl w:ilvl="0" w:tplc="69766E2A">
      <w:start w:val="1"/>
      <w:numFmt w:val="bullet"/>
      <w:lvlText w:val=""/>
      <w:lvlJc w:val="left"/>
      <w:pPr>
        <w:ind w:left="128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19" w15:restartNumberingAfterBreak="0">
    <w:nsid w:val="5A246EFC"/>
    <w:multiLevelType w:val="hybridMultilevel"/>
    <w:tmpl w:val="23E8FD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24397E"/>
    <w:multiLevelType w:val="hybridMultilevel"/>
    <w:tmpl w:val="86AAB5F2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1" w15:restartNumberingAfterBreak="0">
    <w:nsid w:val="655363CE"/>
    <w:multiLevelType w:val="hybridMultilevel"/>
    <w:tmpl w:val="BFEA1578"/>
    <w:lvl w:ilvl="0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1" w:tplc="69766E2A">
      <w:start w:val="1"/>
      <w:numFmt w:val="bullet"/>
      <w:lvlText w:val=""/>
      <w:lvlJc w:val="left"/>
      <w:pPr>
        <w:tabs>
          <w:tab w:val="num" w:pos="2300"/>
        </w:tabs>
        <w:ind w:left="230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22" w15:restartNumberingAfterBreak="0">
    <w:nsid w:val="69AC285D"/>
    <w:multiLevelType w:val="hybridMultilevel"/>
    <w:tmpl w:val="74DCB89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A36D7E"/>
    <w:multiLevelType w:val="hybridMultilevel"/>
    <w:tmpl w:val="88E8ACD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2A0017"/>
    <w:multiLevelType w:val="hybridMultilevel"/>
    <w:tmpl w:val="DA82532A"/>
    <w:lvl w:ilvl="0" w:tplc="063ECBA2">
      <w:start w:val="1"/>
      <w:numFmt w:val="decimal"/>
      <w:lvlText w:val="%1."/>
      <w:lvlJc w:val="left"/>
      <w:pPr>
        <w:ind w:left="720" w:hanging="360"/>
      </w:pPr>
      <w:rPr>
        <w:rFonts w:hint="default"/>
        <w:vertAlign w:val="baseli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7329A4"/>
    <w:multiLevelType w:val="hybridMultilevel"/>
    <w:tmpl w:val="501EDFEA"/>
    <w:lvl w:ilvl="0" w:tplc="1A42B72E">
      <w:start w:val="1"/>
      <w:numFmt w:val="bullet"/>
      <w:lvlText w:val=""/>
      <w:lvlJc w:val="left"/>
      <w:pPr>
        <w:ind w:left="941" w:hanging="360"/>
      </w:pPr>
      <w:rPr>
        <w:rFonts w:ascii="Wingdings" w:hAnsi="Wingdings" w:hint="default"/>
        <w:color w:val="auto"/>
        <w:sz w:val="24"/>
      </w:rPr>
    </w:lvl>
    <w:lvl w:ilvl="1" w:tplc="0C0A0003" w:tentative="1">
      <w:start w:val="1"/>
      <w:numFmt w:val="bullet"/>
      <w:lvlText w:val="o"/>
      <w:lvlJc w:val="left"/>
      <w:pPr>
        <w:ind w:left="166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8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0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2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54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6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8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01" w:hanging="360"/>
      </w:pPr>
      <w:rPr>
        <w:rFonts w:ascii="Wingdings" w:hAnsi="Wingdings" w:hint="default"/>
      </w:rPr>
    </w:lvl>
  </w:abstractNum>
  <w:abstractNum w:abstractNumId="26" w15:restartNumberingAfterBreak="0">
    <w:nsid w:val="7E316CA3"/>
    <w:multiLevelType w:val="hybridMultilevel"/>
    <w:tmpl w:val="0E481CBC"/>
    <w:lvl w:ilvl="0" w:tplc="0C0A001B">
      <w:start w:val="1"/>
      <w:numFmt w:val="lowerRoman"/>
      <w:lvlText w:val="%1."/>
      <w:lvlJc w:val="right"/>
      <w:pPr>
        <w:ind w:left="714" w:hanging="360"/>
      </w:pPr>
    </w:lvl>
    <w:lvl w:ilvl="1" w:tplc="0C0A0019" w:tentative="1">
      <w:start w:val="1"/>
      <w:numFmt w:val="lowerLetter"/>
      <w:lvlText w:val="%2."/>
      <w:lvlJc w:val="left"/>
      <w:pPr>
        <w:ind w:left="1434" w:hanging="360"/>
      </w:pPr>
    </w:lvl>
    <w:lvl w:ilvl="2" w:tplc="0C0A001B" w:tentative="1">
      <w:start w:val="1"/>
      <w:numFmt w:val="lowerRoman"/>
      <w:lvlText w:val="%3."/>
      <w:lvlJc w:val="right"/>
      <w:pPr>
        <w:ind w:left="2154" w:hanging="180"/>
      </w:pPr>
    </w:lvl>
    <w:lvl w:ilvl="3" w:tplc="0C0A000F" w:tentative="1">
      <w:start w:val="1"/>
      <w:numFmt w:val="decimal"/>
      <w:lvlText w:val="%4."/>
      <w:lvlJc w:val="left"/>
      <w:pPr>
        <w:ind w:left="2874" w:hanging="360"/>
      </w:pPr>
    </w:lvl>
    <w:lvl w:ilvl="4" w:tplc="0C0A0019" w:tentative="1">
      <w:start w:val="1"/>
      <w:numFmt w:val="lowerLetter"/>
      <w:lvlText w:val="%5."/>
      <w:lvlJc w:val="left"/>
      <w:pPr>
        <w:ind w:left="3594" w:hanging="360"/>
      </w:pPr>
    </w:lvl>
    <w:lvl w:ilvl="5" w:tplc="0C0A001B" w:tentative="1">
      <w:start w:val="1"/>
      <w:numFmt w:val="lowerRoman"/>
      <w:lvlText w:val="%6."/>
      <w:lvlJc w:val="right"/>
      <w:pPr>
        <w:ind w:left="4314" w:hanging="180"/>
      </w:pPr>
    </w:lvl>
    <w:lvl w:ilvl="6" w:tplc="0C0A000F" w:tentative="1">
      <w:start w:val="1"/>
      <w:numFmt w:val="decimal"/>
      <w:lvlText w:val="%7."/>
      <w:lvlJc w:val="left"/>
      <w:pPr>
        <w:ind w:left="5034" w:hanging="360"/>
      </w:pPr>
    </w:lvl>
    <w:lvl w:ilvl="7" w:tplc="0C0A0019" w:tentative="1">
      <w:start w:val="1"/>
      <w:numFmt w:val="lowerLetter"/>
      <w:lvlText w:val="%8."/>
      <w:lvlJc w:val="left"/>
      <w:pPr>
        <w:ind w:left="5754" w:hanging="360"/>
      </w:pPr>
    </w:lvl>
    <w:lvl w:ilvl="8" w:tplc="0C0A001B" w:tentative="1">
      <w:start w:val="1"/>
      <w:numFmt w:val="lowerRoman"/>
      <w:lvlText w:val="%9."/>
      <w:lvlJc w:val="right"/>
      <w:pPr>
        <w:ind w:left="6474" w:hanging="180"/>
      </w:pPr>
    </w:lvl>
  </w:abstractNum>
  <w:num w:numId="1">
    <w:abstractNumId w:val="19"/>
  </w:num>
  <w:num w:numId="2">
    <w:abstractNumId w:val="11"/>
  </w:num>
  <w:num w:numId="3">
    <w:abstractNumId w:val="3"/>
  </w:num>
  <w:num w:numId="4">
    <w:abstractNumId w:val="14"/>
  </w:num>
  <w:num w:numId="5">
    <w:abstractNumId w:val="24"/>
  </w:num>
  <w:num w:numId="6">
    <w:abstractNumId w:val="7"/>
  </w:num>
  <w:num w:numId="7">
    <w:abstractNumId w:val="21"/>
  </w:num>
  <w:num w:numId="8">
    <w:abstractNumId w:val="2"/>
  </w:num>
  <w:num w:numId="9">
    <w:abstractNumId w:val="26"/>
  </w:num>
  <w:num w:numId="10">
    <w:abstractNumId w:val="22"/>
  </w:num>
  <w:num w:numId="11">
    <w:abstractNumId w:val="0"/>
  </w:num>
  <w:num w:numId="12">
    <w:abstractNumId w:val="8"/>
  </w:num>
  <w:num w:numId="13">
    <w:abstractNumId w:val="16"/>
  </w:num>
  <w:num w:numId="14">
    <w:abstractNumId w:val="18"/>
  </w:num>
  <w:num w:numId="15">
    <w:abstractNumId w:val="17"/>
  </w:num>
  <w:num w:numId="16">
    <w:abstractNumId w:val="4"/>
  </w:num>
  <w:num w:numId="17">
    <w:abstractNumId w:val="6"/>
  </w:num>
  <w:num w:numId="18">
    <w:abstractNumId w:val="1"/>
  </w:num>
  <w:num w:numId="19">
    <w:abstractNumId w:val="15"/>
  </w:num>
  <w:num w:numId="20">
    <w:abstractNumId w:val="12"/>
  </w:num>
  <w:num w:numId="21">
    <w:abstractNumId w:val="20"/>
  </w:num>
  <w:num w:numId="22">
    <w:abstractNumId w:val="25"/>
  </w:num>
  <w:num w:numId="23">
    <w:abstractNumId w:val="13"/>
  </w:num>
  <w:num w:numId="24">
    <w:abstractNumId w:val="9"/>
  </w:num>
  <w:num w:numId="25">
    <w:abstractNumId w:val="10"/>
  </w:num>
  <w:num w:numId="26">
    <w:abstractNumId w:val="23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ocumentProtection w:edit="forms" w:enforcement="1" w:cryptProviderType="rsaAES" w:cryptAlgorithmClass="hash" w:cryptAlgorithmType="typeAny" w:cryptAlgorithmSid="14" w:cryptSpinCount="100000" w:hash="v3B3MbPh+ENA+6aq58O/nzvNiqNrVpYKLzyShxMiSAql2W6Vf28T1qeftmM5GRGHMyeSGqxcQcqWTyn0NeS3cw==" w:salt="hPIcxnqkrQS385gLLeGUTw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583"/>
    <w:rsid w:val="000050C5"/>
    <w:rsid w:val="000059B5"/>
    <w:rsid w:val="00012B5B"/>
    <w:rsid w:val="00023412"/>
    <w:rsid w:val="00025ED3"/>
    <w:rsid w:val="000277C8"/>
    <w:rsid w:val="000317A1"/>
    <w:rsid w:val="00057B91"/>
    <w:rsid w:val="00065C74"/>
    <w:rsid w:val="00086E5B"/>
    <w:rsid w:val="00091273"/>
    <w:rsid w:val="00091E34"/>
    <w:rsid w:val="000A3F24"/>
    <w:rsid w:val="000A7F83"/>
    <w:rsid w:val="000C2EEC"/>
    <w:rsid w:val="000C3047"/>
    <w:rsid w:val="000C5991"/>
    <w:rsid w:val="000C7C7B"/>
    <w:rsid w:val="000E130C"/>
    <w:rsid w:val="000E4488"/>
    <w:rsid w:val="0010039B"/>
    <w:rsid w:val="00101B2A"/>
    <w:rsid w:val="001135AF"/>
    <w:rsid w:val="001173E2"/>
    <w:rsid w:val="0012348E"/>
    <w:rsid w:val="00131D38"/>
    <w:rsid w:val="00134582"/>
    <w:rsid w:val="001402CC"/>
    <w:rsid w:val="00143640"/>
    <w:rsid w:val="001441B4"/>
    <w:rsid w:val="001515D6"/>
    <w:rsid w:val="0015360B"/>
    <w:rsid w:val="00160114"/>
    <w:rsid w:val="00170EA8"/>
    <w:rsid w:val="00171F33"/>
    <w:rsid w:val="001740C7"/>
    <w:rsid w:val="001814D8"/>
    <w:rsid w:val="00181772"/>
    <w:rsid w:val="00184F24"/>
    <w:rsid w:val="00190ADC"/>
    <w:rsid w:val="001964B1"/>
    <w:rsid w:val="001A2AAE"/>
    <w:rsid w:val="001A3E96"/>
    <w:rsid w:val="001A4C13"/>
    <w:rsid w:val="001B6B06"/>
    <w:rsid w:val="001C2189"/>
    <w:rsid w:val="001E1036"/>
    <w:rsid w:val="001E2828"/>
    <w:rsid w:val="001F4992"/>
    <w:rsid w:val="0020529B"/>
    <w:rsid w:val="002104F5"/>
    <w:rsid w:val="00210F88"/>
    <w:rsid w:val="002123BA"/>
    <w:rsid w:val="0022321A"/>
    <w:rsid w:val="00223706"/>
    <w:rsid w:val="00243BCA"/>
    <w:rsid w:val="002469DE"/>
    <w:rsid w:val="00246E3D"/>
    <w:rsid w:val="00261703"/>
    <w:rsid w:val="00280925"/>
    <w:rsid w:val="00280ED8"/>
    <w:rsid w:val="00281597"/>
    <w:rsid w:val="00283EAE"/>
    <w:rsid w:val="002923D0"/>
    <w:rsid w:val="00296120"/>
    <w:rsid w:val="00297BCA"/>
    <w:rsid w:val="002A3E21"/>
    <w:rsid w:val="002A4B35"/>
    <w:rsid w:val="002A4C64"/>
    <w:rsid w:val="002A6E53"/>
    <w:rsid w:val="002B0030"/>
    <w:rsid w:val="002B01B1"/>
    <w:rsid w:val="002D67E5"/>
    <w:rsid w:val="002F4410"/>
    <w:rsid w:val="00311BBE"/>
    <w:rsid w:val="00314E83"/>
    <w:rsid w:val="00320E0A"/>
    <w:rsid w:val="003314F6"/>
    <w:rsid w:val="003344D8"/>
    <w:rsid w:val="00335E11"/>
    <w:rsid w:val="00366B18"/>
    <w:rsid w:val="00372AA4"/>
    <w:rsid w:val="00392847"/>
    <w:rsid w:val="00395613"/>
    <w:rsid w:val="003C0912"/>
    <w:rsid w:val="003C587E"/>
    <w:rsid w:val="003D1DCF"/>
    <w:rsid w:val="003D61A9"/>
    <w:rsid w:val="003E69BB"/>
    <w:rsid w:val="003E7F0A"/>
    <w:rsid w:val="003F17BA"/>
    <w:rsid w:val="003F77D7"/>
    <w:rsid w:val="003F7FE8"/>
    <w:rsid w:val="0042083B"/>
    <w:rsid w:val="00426253"/>
    <w:rsid w:val="004270E1"/>
    <w:rsid w:val="004447D6"/>
    <w:rsid w:val="00444EC6"/>
    <w:rsid w:val="004456E6"/>
    <w:rsid w:val="00452492"/>
    <w:rsid w:val="004617E1"/>
    <w:rsid w:val="00480E93"/>
    <w:rsid w:val="00481897"/>
    <w:rsid w:val="00481F2F"/>
    <w:rsid w:val="00482FE8"/>
    <w:rsid w:val="00484466"/>
    <w:rsid w:val="00492835"/>
    <w:rsid w:val="004978F2"/>
    <w:rsid w:val="004A6097"/>
    <w:rsid w:val="004B7660"/>
    <w:rsid w:val="004C1F9F"/>
    <w:rsid w:val="004D0F00"/>
    <w:rsid w:val="004E5601"/>
    <w:rsid w:val="004E5996"/>
    <w:rsid w:val="00507803"/>
    <w:rsid w:val="00507BF6"/>
    <w:rsid w:val="0051708B"/>
    <w:rsid w:val="00536DE1"/>
    <w:rsid w:val="00543CB5"/>
    <w:rsid w:val="00555A5A"/>
    <w:rsid w:val="005604C9"/>
    <w:rsid w:val="00566C09"/>
    <w:rsid w:val="00567F19"/>
    <w:rsid w:val="00570393"/>
    <w:rsid w:val="0057691E"/>
    <w:rsid w:val="005813FC"/>
    <w:rsid w:val="00592481"/>
    <w:rsid w:val="00595598"/>
    <w:rsid w:val="005A2944"/>
    <w:rsid w:val="005A50DC"/>
    <w:rsid w:val="005B649B"/>
    <w:rsid w:val="005B7DDE"/>
    <w:rsid w:val="005C1F28"/>
    <w:rsid w:val="005D494D"/>
    <w:rsid w:val="005D6D6C"/>
    <w:rsid w:val="005E57CA"/>
    <w:rsid w:val="005E721B"/>
    <w:rsid w:val="005F47A9"/>
    <w:rsid w:val="00600040"/>
    <w:rsid w:val="00603007"/>
    <w:rsid w:val="006159A5"/>
    <w:rsid w:val="00615ABC"/>
    <w:rsid w:val="00630E5B"/>
    <w:rsid w:val="00637AC8"/>
    <w:rsid w:val="00637CF2"/>
    <w:rsid w:val="0064620F"/>
    <w:rsid w:val="00650809"/>
    <w:rsid w:val="00650C36"/>
    <w:rsid w:val="00655C24"/>
    <w:rsid w:val="00662A7D"/>
    <w:rsid w:val="00663669"/>
    <w:rsid w:val="00665D1B"/>
    <w:rsid w:val="00666842"/>
    <w:rsid w:val="00671E77"/>
    <w:rsid w:val="0067645F"/>
    <w:rsid w:val="00681FFC"/>
    <w:rsid w:val="00687A5D"/>
    <w:rsid w:val="006906DE"/>
    <w:rsid w:val="0069616D"/>
    <w:rsid w:val="006A6317"/>
    <w:rsid w:val="006B17D4"/>
    <w:rsid w:val="006B32EA"/>
    <w:rsid w:val="006B6CF4"/>
    <w:rsid w:val="006C1BB8"/>
    <w:rsid w:val="006C44D4"/>
    <w:rsid w:val="006C5994"/>
    <w:rsid w:val="006C6016"/>
    <w:rsid w:val="006C640A"/>
    <w:rsid w:val="006E1C20"/>
    <w:rsid w:val="006E2141"/>
    <w:rsid w:val="006E3B49"/>
    <w:rsid w:val="006E6089"/>
    <w:rsid w:val="006E6C04"/>
    <w:rsid w:val="007101EE"/>
    <w:rsid w:val="007319DA"/>
    <w:rsid w:val="00735FB2"/>
    <w:rsid w:val="007506C1"/>
    <w:rsid w:val="007566A9"/>
    <w:rsid w:val="00764886"/>
    <w:rsid w:val="007657C1"/>
    <w:rsid w:val="00771367"/>
    <w:rsid w:val="00772681"/>
    <w:rsid w:val="00773FCE"/>
    <w:rsid w:val="00780408"/>
    <w:rsid w:val="007847F9"/>
    <w:rsid w:val="007A01E7"/>
    <w:rsid w:val="007A49C3"/>
    <w:rsid w:val="007A6835"/>
    <w:rsid w:val="007B1217"/>
    <w:rsid w:val="007B32C0"/>
    <w:rsid w:val="007B3A02"/>
    <w:rsid w:val="007B635B"/>
    <w:rsid w:val="007B6601"/>
    <w:rsid w:val="007C1333"/>
    <w:rsid w:val="007C6C98"/>
    <w:rsid w:val="007D5BFB"/>
    <w:rsid w:val="007D7169"/>
    <w:rsid w:val="007E00D2"/>
    <w:rsid w:val="007E789F"/>
    <w:rsid w:val="007F1952"/>
    <w:rsid w:val="00800350"/>
    <w:rsid w:val="0081034E"/>
    <w:rsid w:val="00811AFA"/>
    <w:rsid w:val="008202F8"/>
    <w:rsid w:val="00822FF4"/>
    <w:rsid w:val="00832634"/>
    <w:rsid w:val="00835EF3"/>
    <w:rsid w:val="0087000B"/>
    <w:rsid w:val="008704F0"/>
    <w:rsid w:val="008A05A8"/>
    <w:rsid w:val="008A508F"/>
    <w:rsid w:val="008A5D34"/>
    <w:rsid w:val="008C546B"/>
    <w:rsid w:val="008C6818"/>
    <w:rsid w:val="008C73E0"/>
    <w:rsid w:val="008C7655"/>
    <w:rsid w:val="008F1FEE"/>
    <w:rsid w:val="009075C8"/>
    <w:rsid w:val="00911ADD"/>
    <w:rsid w:val="00920252"/>
    <w:rsid w:val="00926789"/>
    <w:rsid w:val="0093315C"/>
    <w:rsid w:val="00940E68"/>
    <w:rsid w:val="0095683B"/>
    <w:rsid w:val="00957B8F"/>
    <w:rsid w:val="00965702"/>
    <w:rsid w:val="009670A9"/>
    <w:rsid w:val="009778B8"/>
    <w:rsid w:val="00980851"/>
    <w:rsid w:val="009851B1"/>
    <w:rsid w:val="00994B54"/>
    <w:rsid w:val="009B3894"/>
    <w:rsid w:val="009C39B8"/>
    <w:rsid w:val="009C5800"/>
    <w:rsid w:val="009C6F2A"/>
    <w:rsid w:val="009D31F4"/>
    <w:rsid w:val="009D5BFB"/>
    <w:rsid w:val="009D781E"/>
    <w:rsid w:val="009E226F"/>
    <w:rsid w:val="009F10A9"/>
    <w:rsid w:val="00A00FBB"/>
    <w:rsid w:val="00A10B9C"/>
    <w:rsid w:val="00A152B5"/>
    <w:rsid w:val="00A201F4"/>
    <w:rsid w:val="00A23160"/>
    <w:rsid w:val="00A24583"/>
    <w:rsid w:val="00A25AA0"/>
    <w:rsid w:val="00A265B7"/>
    <w:rsid w:val="00A27752"/>
    <w:rsid w:val="00A36C5F"/>
    <w:rsid w:val="00A41FD6"/>
    <w:rsid w:val="00A42140"/>
    <w:rsid w:val="00A445BD"/>
    <w:rsid w:val="00A459A8"/>
    <w:rsid w:val="00A51302"/>
    <w:rsid w:val="00A517B6"/>
    <w:rsid w:val="00A5232E"/>
    <w:rsid w:val="00A53189"/>
    <w:rsid w:val="00A80199"/>
    <w:rsid w:val="00A900D8"/>
    <w:rsid w:val="00AB2A1E"/>
    <w:rsid w:val="00AB5090"/>
    <w:rsid w:val="00AB6438"/>
    <w:rsid w:val="00AD5111"/>
    <w:rsid w:val="00AE40E2"/>
    <w:rsid w:val="00AF3EBF"/>
    <w:rsid w:val="00B065E4"/>
    <w:rsid w:val="00B146D1"/>
    <w:rsid w:val="00B261F6"/>
    <w:rsid w:val="00B2697F"/>
    <w:rsid w:val="00B31A80"/>
    <w:rsid w:val="00B536FF"/>
    <w:rsid w:val="00B537AB"/>
    <w:rsid w:val="00B62A06"/>
    <w:rsid w:val="00B62DAD"/>
    <w:rsid w:val="00B662B6"/>
    <w:rsid w:val="00B666FB"/>
    <w:rsid w:val="00B8190D"/>
    <w:rsid w:val="00B83BBD"/>
    <w:rsid w:val="00B90133"/>
    <w:rsid w:val="00B971CD"/>
    <w:rsid w:val="00BB303A"/>
    <w:rsid w:val="00BF4530"/>
    <w:rsid w:val="00BF46A3"/>
    <w:rsid w:val="00C05CFE"/>
    <w:rsid w:val="00C27DE4"/>
    <w:rsid w:val="00C32479"/>
    <w:rsid w:val="00C32546"/>
    <w:rsid w:val="00C354E5"/>
    <w:rsid w:val="00C36173"/>
    <w:rsid w:val="00C6100D"/>
    <w:rsid w:val="00C763AA"/>
    <w:rsid w:val="00C858C9"/>
    <w:rsid w:val="00C86912"/>
    <w:rsid w:val="00CA2E9F"/>
    <w:rsid w:val="00CA531F"/>
    <w:rsid w:val="00CA593F"/>
    <w:rsid w:val="00CB7659"/>
    <w:rsid w:val="00CC47C9"/>
    <w:rsid w:val="00CD49D1"/>
    <w:rsid w:val="00CD6044"/>
    <w:rsid w:val="00CD6BFB"/>
    <w:rsid w:val="00CE2A83"/>
    <w:rsid w:val="00CE2E0E"/>
    <w:rsid w:val="00CE7510"/>
    <w:rsid w:val="00CF0780"/>
    <w:rsid w:val="00CF0ED7"/>
    <w:rsid w:val="00CF2E52"/>
    <w:rsid w:val="00D0124C"/>
    <w:rsid w:val="00D217C5"/>
    <w:rsid w:val="00D27CC5"/>
    <w:rsid w:val="00D41A5A"/>
    <w:rsid w:val="00D41D3E"/>
    <w:rsid w:val="00D41D4A"/>
    <w:rsid w:val="00D46D03"/>
    <w:rsid w:val="00D66C84"/>
    <w:rsid w:val="00D67B54"/>
    <w:rsid w:val="00D71382"/>
    <w:rsid w:val="00D81046"/>
    <w:rsid w:val="00D86F7E"/>
    <w:rsid w:val="00D90A41"/>
    <w:rsid w:val="00D92293"/>
    <w:rsid w:val="00D95201"/>
    <w:rsid w:val="00DA2BC9"/>
    <w:rsid w:val="00DA71B3"/>
    <w:rsid w:val="00DB01D8"/>
    <w:rsid w:val="00DB4760"/>
    <w:rsid w:val="00DD0F5F"/>
    <w:rsid w:val="00DE169D"/>
    <w:rsid w:val="00DE68C8"/>
    <w:rsid w:val="00DF5A88"/>
    <w:rsid w:val="00DF638A"/>
    <w:rsid w:val="00E022C8"/>
    <w:rsid w:val="00E0688A"/>
    <w:rsid w:val="00E427E0"/>
    <w:rsid w:val="00E4559C"/>
    <w:rsid w:val="00E5786A"/>
    <w:rsid w:val="00E607ED"/>
    <w:rsid w:val="00E63084"/>
    <w:rsid w:val="00E639D7"/>
    <w:rsid w:val="00E65CC5"/>
    <w:rsid w:val="00E65CEE"/>
    <w:rsid w:val="00E723BF"/>
    <w:rsid w:val="00E73A32"/>
    <w:rsid w:val="00E76031"/>
    <w:rsid w:val="00E763AF"/>
    <w:rsid w:val="00E83B43"/>
    <w:rsid w:val="00E855B9"/>
    <w:rsid w:val="00EA128E"/>
    <w:rsid w:val="00EA235A"/>
    <w:rsid w:val="00EA633C"/>
    <w:rsid w:val="00EB45E2"/>
    <w:rsid w:val="00EB5752"/>
    <w:rsid w:val="00ED2065"/>
    <w:rsid w:val="00ED274F"/>
    <w:rsid w:val="00EF45C9"/>
    <w:rsid w:val="00EF6216"/>
    <w:rsid w:val="00F211A4"/>
    <w:rsid w:val="00F22C7E"/>
    <w:rsid w:val="00F37192"/>
    <w:rsid w:val="00F417A2"/>
    <w:rsid w:val="00F42709"/>
    <w:rsid w:val="00F44A05"/>
    <w:rsid w:val="00F61F04"/>
    <w:rsid w:val="00F65DC7"/>
    <w:rsid w:val="00F7714B"/>
    <w:rsid w:val="00F83640"/>
    <w:rsid w:val="00F918FB"/>
    <w:rsid w:val="00F925AD"/>
    <w:rsid w:val="00FA3B32"/>
    <w:rsid w:val="00FA7E88"/>
    <w:rsid w:val="00FB09D3"/>
    <w:rsid w:val="00FB7E9B"/>
    <w:rsid w:val="00FC311C"/>
    <w:rsid w:val="00FC3716"/>
    <w:rsid w:val="00FC47CF"/>
    <w:rsid w:val="00FD17EE"/>
    <w:rsid w:val="00FD72A2"/>
    <w:rsid w:val="00FD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8EBD6"/>
  <w15:chartTrackingRefBased/>
  <w15:docId w15:val="{581FFEC0-B0BD-46AB-838D-662434218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MI ESTILO"/>
    <w:qFormat/>
    <w:rsid w:val="00DA2B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265B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rsid w:val="00A265B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265B7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rsid w:val="00A265B7"/>
    <w:pPr>
      <w:widowControl w:val="0"/>
      <w:autoSpaceDE w:val="0"/>
      <w:autoSpaceDN w:val="0"/>
      <w:adjustRightInd w:val="0"/>
      <w:spacing w:before="15"/>
      <w:ind w:left="110"/>
    </w:pPr>
    <w:rPr>
      <w:rFonts w:ascii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rsid w:val="00A265B7"/>
    <w:rPr>
      <w:rFonts w:ascii="Arial" w:eastAsia="Times New Roman" w:hAnsi="Arial" w:cs="Arial"/>
      <w:sz w:val="12"/>
      <w:szCs w:val="12"/>
      <w:lang w:eastAsia="es-ES"/>
    </w:rPr>
  </w:style>
  <w:style w:type="paragraph" w:styleId="Prrafodelista">
    <w:name w:val="List Paragraph"/>
    <w:basedOn w:val="Normal"/>
    <w:uiPriority w:val="34"/>
    <w:qFormat/>
    <w:rsid w:val="00A265B7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61703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D0F5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D0F5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D0F5F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D0F5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D0F5F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0F5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0F5F"/>
    <w:rPr>
      <w:rFonts w:ascii="Segoe UI" w:eastAsia="Times New Roman" w:hAnsi="Segoe UI" w:cs="Segoe UI"/>
      <w:sz w:val="18"/>
      <w:szCs w:val="18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6906DE"/>
    <w:rPr>
      <w:color w:val="954F72" w:themeColor="followedHyperlink"/>
      <w:u w:val="single"/>
    </w:rPr>
  </w:style>
  <w:style w:type="table" w:styleId="Tablaconcuadrcula">
    <w:name w:val="Table Grid"/>
    <w:basedOn w:val="Tablanormal"/>
    <w:uiPriority w:val="39"/>
    <w:rsid w:val="007B32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7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normal2">
    <w:name w:val="Plain Table 2"/>
    <w:basedOn w:val="Tablanormal"/>
    <w:uiPriority w:val="42"/>
    <w:rsid w:val="007657C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Textodelmarcadordeposicin">
    <w:name w:val="Placeholder Text"/>
    <w:basedOn w:val="Fuentedeprrafopredeter"/>
    <w:uiPriority w:val="99"/>
    <w:semiHidden/>
    <w:rsid w:val="00911AD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9.jpeg"/><Relationship Id="rId3" Type="http://schemas.openxmlformats.org/officeDocument/2006/relationships/image" Target="media/image4.jpe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0" Type="http://schemas.openxmlformats.org/officeDocument/2006/relationships/image" Target="media/image11.png"/><Relationship Id="rId4" Type="http://schemas.openxmlformats.org/officeDocument/2006/relationships/image" Target="media/image5.png"/><Relationship Id="rId9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Plantillas\Mod.%20Plantilla%20Formulario%20SOLICITUD%20con%20Registr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AE4FB4-130C-47D8-861A-915A5F551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Mod. Plantilla Formulario SOLICITUD con Registro.dotx</Template>
  <TotalTime>4</TotalTime>
  <Pages>1</Pages>
  <Words>597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Ángel Álvarez Faro</dc:creator>
  <cp:keywords/>
  <dc:description/>
  <cp:lastModifiedBy>Álvarez Faro Miguel Ángel</cp:lastModifiedBy>
  <cp:revision>8</cp:revision>
  <cp:lastPrinted>2022-02-24T15:31:00Z</cp:lastPrinted>
  <dcterms:created xsi:type="dcterms:W3CDTF">2022-02-24T11:54:00Z</dcterms:created>
  <dcterms:modified xsi:type="dcterms:W3CDTF">2022-03-25T07:58:00Z</dcterms:modified>
</cp:coreProperties>
</file>