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325" w:rsidRPr="003D3491" w:rsidRDefault="00C32325">
      <w:pPr>
        <w:rPr>
          <w:rFonts w:ascii="Arial" w:hAnsi="Arial" w:cs="Arial"/>
          <w:b/>
          <w:sz w:val="24"/>
          <w:szCs w:val="24"/>
        </w:rPr>
      </w:pPr>
    </w:p>
    <w:tbl>
      <w:tblPr>
        <w:tblpPr w:leftFromText="141" w:rightFromText="141" w:horzAnchor="margin" w:tblpY="589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583"/>
        <w:gridCol w:w="3045"/>
      </w:tblGrid>
      <w:tr w:rsidR="006249CC">
        <w:trPr>
          <w:cantSplit/>
        </w:trPr>
        <w:tc>
          <w:tcPr>
            <w:tcW w:w="7583" w:type="dxa"/>
            <w:tcBorders>
              <w:top w:val="nil"/>
              <w:left w:val="nil"/>
              <w:bottom w:val="nil"/>
              <w:right w:val="nil"/>
            </w:tcBorders>
          </w:tcPr>
          <w:p w:rsidR="006249CC" w:rsidRDefault="006249CC" w:rsidP="00C32325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954"/>
                <w:tab w:val="left" w:pos="6379"/>
              </w:tabs>
              <w:rPr>
                <w:rFonts w:ascii="Arial" w:hAnsi="Arial" w:cs="Arial"/>
              </w:rPr>
            </w:pPr>
          </w:p>
        </w:tc>
        <w:tc>
          <w:tcPr>
            <w:tcW w:w="304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249CC" w:rsidRDefault="000813B7" w:rsidP="00C32325">
            <w:pPr>
              <w:tabs>
                <w:tab w:val="left" w:pos="3119"/>
                <w:tab w:val="left" w:pos="5387"/>
                <w:tab w:val="left" w:pos="5812"/>
              </w:tabs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FICHA DE TERCERO</w:t>
            </w:r>
          </w:p>
        </w:tc>
      </w:tr>
      <w:tr w:rsidR="006249CC">
        <w:trPr>
          <w:cantSplit/>
        </w:trPr>
        <w:tc>
          <w:tcPr>
            <w:tcW w:w="7583" w:type="dxa"/>
            <w:tcBorders>
              <w:top w:val="nil"/>
              <w:left w:val="nil"/>
              <w:bottom w:val="nil"/>
              <w:right w:val="nil"/>
            </w:tcBorders>
          </w:tcPr>
          <w:p w:rsidR="006249CC" w:rsidRPr="00DA46AA" w:rsidRDefault="008B0ED2" w:rsidP="00C32325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954"/>
                <w:tab w:val="left" w:pos="6379"/>
              </w:tabs>
              <w:jc w:val="center"/>
              <w:rPr>
                <w:rFonts w:ascii="Verdana" w:hAnsi="Verdana" w:cs="Arial"/>
                <w:sz w:val="40"/>
                <w:szCs w:val="40"/>
              </w:rPr>
            </w:pPr>
            <w:r>
              <w:rPr>
                <w:rFonts w:ascii="Arial" w:hAnsi="Arial" w:cs="Arial"/>
              </w:rPr>
              <w:t xml:space="preserve">                   </w:t>
            </w:r>
            <w:r w:rsidR="00DA46AA">
              <w:rPr>
                <w:rFonts w:ascii="Arial" w:hAnsi="Arial" w:cs="Arial"/>
              </w:rPr>
              <w:t xml:space="preserve">       </w:t>
            </w:r>
            <w:r>
              <w:rPr>
                <w:rFonts w:ascii="Arial" w:hAnsi="Arial" w:cs="Arial"/>
              </w:rPr>
              <w:t xml:space="preserve">  </w:t>
            </w:r>
            <w:r w:rsidR="00404130">
              <w:rPr>
                <w:rFonts w:ascii="Arial" w:hAnsi="Arial" w:cs="Arial"/>
              </w:rPr>
              <w:t xml:space="preserve">          </w:t>
            </w:r>
          </w:p>
        </w:tc>
        <w:tc>
          <w:tcPr>
            <w:tcW w:w="3045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249CC" w:rsidRDefault="006249CC" w:rsidP="00C32325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812"/>
              </w:tabs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</w:p>
        </w:tc>
      </w:tr>
      <w:tr w:rsidR="006249CC">
        <w:trPr>
          <w:cantSplit/>
          <w:trHeight w:val="660"/>
        </w:trPr>
        <w:tc>
          <w:tcPr>
            <w:tcW w:w="7583" w:type="dxa"/>
            <w:tcBorders>
              <w:top w:val="nil"/>
              <w:left w:val="nil"/>
              <w:bottom w:val="nil"/>
              <w:right w:val="nil"/>
            </w:tcBorders>
          </w:tcPr>
          <w:p w:rsidR="006249CC" w:rsidRDefault="006249CC" w:rsidP="00C32325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812"/>
              </w:tabs>
              <w:rPr>
                <w:rFonts w:ascii="Arial" w:hAnsi="Arial" w:cs="Arial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249CC" w:rsidRDefault="006249CC" w:rsidP="00C32325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812"/>
              </w:tabs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</w:p>
        </w:tc>
      </w:tr>
    </w:tbl>
    <w:p w:rsidR="00C32325" w:rsidRDefault="006D1CF2" w:rsidP="006D1CF2">
      <w:pPr>
        <w:tabs>
          <w:tab w:val="left" w:pos="865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C32325" w:rsidRDefault="00C32325">
      <w:pPr>
        <w:rPr>
          <w:sz w:val="28"/>
          <w:szCs w:val="28"/>
        </w:rPr>
      </w:pPr>
    </w:p>
    <w:tbl>
      <w:tblPr>
        <w:tblW w:w="2029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5"/>
        <w:gridCol w:w="556"/>
        <w:gridCol w:w="234"/>
        <w:gridCol w:w="354"/>
        <w:gridCol w:w="580"/>
        <w:gridCol w:w="40"/>
        <w:gridCol w:w="1202"/>
        <w:gridCol w:w="170"/>
        <w:gridCol w:w="927"/>
        <w:gridCol w:w="348"/>
        <w:gridCol w:w="753"/>
        <w:gridCol w:w="547"/>
        <w:gridCol w:w="308"/>
        <w:gridCol w:w="735"/>
        <w:gridCol w:w="79"/>
        <w:gridCol w:w="1274"/>
        <w:gridCol w:w="2208"/>
        <w:gridCol w:w="199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</w:tblGrid>
      <w:tr w:rsidR="006249CC">
        <w:trPr>
          <w:gridAfter w:val="35"/>
          <w:wAfter w:w="9590" w:type="dxa"/>
          <w:trHeight w:hRule="exact" w:val="120"/>
        </w:trPr>
        <w:tc>
          <w:tcPr>
            <w:tcW w:w="10709" w:type="dxa"/>
            <w:gridSpan w:val="18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60316">
        <w:trPr>
          <w:gridAfter w:val="35"/>
          <w:wAfter w:w="9590" w:type="dxa"/>
          <w:trHeight w:val="3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NI</w:t>
            </w:r>
            <w:r w:rsidR="0092311B">
              <w:rPr>
                <w:rFonts w:ascii="Arial" w:hAnsi="Arial" w:cs="Arial"/>
                <w:sz w:val="18"/>
                <w:szCs w:val="18"/>
              </w:rPr>
              <w:t>F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bookmarkStart w:id="0" w:name="Texto1"/>
        <w:tc>
          <w:tcPr>
            <w:tcW w:w="350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D23990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>
                    <w:maxLength w:val="14"/>
                    <w:format w:val="UPPERCASE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bookmarkStart w:id="1" w:name="_GoBack"/>
            <w:r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bookmarkEnd w:id="1"/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0"/>
            <w:r w:rsidR="00105AE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</w:t>
            </w:r>
          </w:p>
        </w:tc>
        <w:tc>
          <w:tcPr>
            <w:tcW w:w="195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12737F">
            <w:pPr>
              <w:pStyle w:val="Encabezado"/>
              <w:tabs>
                <w:tab w:val="clear" w:pos="4252"/>
                <w:tab w:val="clear" w:pos="8504"/>
              </w:tabs>
              <w:ind w:left="289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(*)</w:t>
            </w:r>
            <w:r w:rsidR="006249CC">
              <w:rPr>
                <w:rFonts w:ascii="Arial" w:hAnsi="Arial" w:cs="Arial"/>
                <w:sz w:val="18"/>
                <w:szCs w:val="18"/>
              </w:rPr>
              <w:t>CLASE</w:t>
            </w:r>
            <w:r w:rsidR="001400F5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bookmarkStart w:id="2" w:name="Texto3"/>
        <w:tc>
          <w:tcPr>
            <w:tcW w:w="429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105A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087872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087872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087872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087872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087872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18A3">
        <w:trPr>
          <w:gridAfter w:val="35"/>
          <w:wAfter w:w="9590" w:type="dxa"/>
          <w:trHeight w:hRule="exact" w:val="5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15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APELLIDOS Y NOMBRE O RAZÓN SOCIAL:   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18A3">
        <w:trPr>
          <w:gridAfter w:val="35"/>
          <w:wAfter w:w="9590" w:type="dxa"/>
          <w:trHeight w:val="3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15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105A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3" w:name="Texto2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3"/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rPr>
          <w:gridAfter w:val="35"/>
          <w:wAfter w:w="9590" w:type="dxa"/>
          <w:trHeight w:hRule="exact" w:val="100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3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B87767" w:rsidP="001470D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</w:t>
            </w:r>
            <w:r w:rsidR="00D74AB8">
              <w:rPr>
                <w:rFonts w:ascii="Arial" w:hAnsi="Arial" w:cs="Arial"/>
                <w:sz w:val="18"/>
                <w:szCs w:val="18"/>
              </w:rPr>
              <w:t>Í</w:t>
            </w:r>
            <w:r w:rsidR="001470D7">
              <w:rPr>
                <w:rFonts w:ascii="Arial" w:hAnsi="Arial" w:cs="Arial"/>
                <w:sz w:val="18"/>
                <w:szCs w:val="18"/>
              </w:rPr>
              <w:t>A</w:t>
            </w:r>
            <w:r w:rsidR="00560316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555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55"/>
            </w:tblGrid>
            <w:tr w:rsidR="0002744F" w:rsidRPr="00257F7F" w:rsidTr="00257F7F">
              <w:trPr>
                <w:trHeight w:val="357"/>
              </w:trPr>
              <w:tc>
                <w:tcPr>
                  <w:tcW w:w="555" w:type="dxa"/>
                  <w:shd w:val="clear" w:color="auto" w:fill="auto"/>
                  <w:vAlign w:val="center"/>
                </w:tcPr>
                <w:bookmarkStart w:id="4" w:name="Texto4"/>
                <w:p w:rsidR="0002744F" w:rsidRPr="00257F7F" w:rsidRDefault="005E0901" w:rsidP="00257F7F">
                  <w:pPr>
                    <w:pStyle w:val="Encabezado"/>
                    <w:tabs>
                      <w:tab w:val="clear" w:pos="4252"/>
                      <w:tab w:val="clear" w:pos="8504"/>
                    </w:tabs>
                    <w:ind w:left="-110"/>
                    <w:jc w:val="center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r w:rsidRPr="00257F7F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fldChar w:fldCharType="begin">
                      <w:ffData>
                        <w:name w:val="Texto4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r w:rsidRPr="00257F7F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instrText xml:space="preserve"> FORMTEXT </w:instrText>
                  </w:r>
                  <w:r w:rsidRPr="00257F7F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r>
                  <w:r w:rsidRPr="00257F7F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fldChar w:fldCharType="separate"/>
                  </w:r>
                  <w:r w:rsidR="00087872" w:rsidRPr="00257F7F">
                    <w:rPr>
                      <w:rFonts w:ascii="Arial" w:hAnsi="Arial" w:cs="Arial"/>
                      <w:b/>
                      <w:bCs/>
                      <w:noProof/>
                      <w:sz w:val="18"/>
                      <w:szCs w:val="18"/>
                    </w:rPr>
                    <w:t> </w:t>
                  </w:r>
                  <w:r w:rsidR="00087872" w:rsidRPr="00257F7F">
                    <w:rPr>
                      <w:rFonts w:ascii="Arial" w:hAnsi="Arial" w:cs="Arial"/>
                      <w:b/>
                      <w:bCs/>
                      <w:noProof/>
                      <w:sz w:val="18"/>
                      <w:szCs w:val="18"/>
                    </w:rPr>
                    <w:t> </w:t>
                  </w:r>
                  <w:r w:rsidR="00087872" w:rsidRPr="00257F7F">
                    <w:rPr>
                      <w:rFonts w:ascii="Arial" w:hAnsi="Arial" w:cs="Arial"/>
                      <w:b/>
                      <w:bCs/>
                      <w:noProof/>
                      <w:sz w:val="18"/>
                      <w:szCs w:val="18"/>
                    </w:rPr>
                    <w:t> </w:t>
                  </w:r>
                  <w:r w:rsidRPr="00257F7F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fldChar w:fldCharType="end"/>
                  </w:r>
                  <w:bookmarkEnd w:id="4"/>
                </w:p>
              </w:tc>
            </w:tr>
          </w:tbl>
          <w:p w:rsidR="00560316" w:rsidRDefault="00560316" w:rsidP="00962150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B8776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DIRECCIÓ</w:t>
            </w:r>
            <w:r w:rsidR="00560316">
              <w:rPr>
                <w:rFonts w:ascii="Arial" w:hAnsi="Arial" w:cs="Arial"/>
                <w:sz w:val="18"/>
                <w:szCs w:val="18"/>
              </w:rPr>
              <w:t>N:</w:t>
            </w:r>
          </w:p>
        </w:tc>
        <w:tc>
          <w:tcPr>
            <w:tcW w:w="7349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5"/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hRule="exact" w:val="100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3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560316" w:rsidP="00A27ABA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NÚMERO:</w:t>
            </w:r>
          </w:p>
        </w:tc>
        <w:bookmarkStart w:id="6" w:name="Texto6"/>
        <w:tc>
          <w:tcPr>
            <w:tcW w:w="6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6"/>
          </w:p>
        </w:tc>
        <w:tc>
          <w:tcPr>
            <w:tcW w:w="13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02744F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ESC</w:t>
            </w:r>
            <w:r w:rsidR="00722F0F">
              <w:rPr>
                <w:rFonts w:ascii="Arial" w:hAnsi="Arial" w:cs="Arial"/>
                <w:sz w:val="18"/>
                <w:szCs w:val="18"/>
              </w:rPr>
              <w:t>A</w:t>
            </w:r>
            <w:r>
              <w:rPr>
                <w:rFonts w:ascii="Arial" w:hAnsi="Arial" w:cs="Arial"/>
                <w:sz w:val="18"/>
                <w:szCs w:val="18"/>
              </w:rPr>
              <w:t>L</w:t>
            </w:r>
            <w:r w:rsidR="00722F0F">
              <w:rPr>
                <w:rFonts w:ascii="Arial" w:hAnsi="Arial" w:cs="Arial"/>
                <w:sz w:val="18"/>
                <w:szCs w:val="18"/>
              </w:rPr>
              <w:t>ERA</w:t>
            </w:r>
            <w:r w:rsidR="008E1973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7" w:name="Texto7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7"/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8E1973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2744F">
              <w:rPr>
                <w:rFonts w:ascii="Arial" w:hAnsi="Arial" w:cs="Arial"/>
                <w:sz w:val="18"/>
                <w:szCs w:val="18"/>
              </w:rPr>
              <w:t>PISO</w:t>
            </w:r>
            <w:r w:rsidR="00560316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166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8" w:name="Texto8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8"/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02744F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PUERTA</w:t>
            </w:r>
            <w:r w:rsidR="00560316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2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9" w:name="Texto9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hRule="exact" w:val="100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3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560316" w:rsidP="00A27ABA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 POSTAL:</w:t>
            </w:r>
          </w:p>
        </w:tc>
        <w:bookmarkStart w:id="10" w:name="Texto10"/>
        <w:tc>
          <w:tcPr>
            <w:tcW w:w="291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10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164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MUNICIPIO:</w:t>
            </w:r>
          </w:p>
        </w:tc>
        <w:tc>
          <w:tcPr>
            <w:tcW w:w="46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1" w:name="Texto11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11"/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hRule="exact" w:val="100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560316" w:rsidRDefault="00560316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36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560316" w:rsidRDefault="00560316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3251BD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TEL</w:t>
            </w:r>
            <w:r w:rsidR="00965A2A">
              <w:rPr>
                <w:rFonts w:ascii="Arial" w:hAnsi="Arial" w:cs="Arial"/>
                <w:sz w:val="18"/>
                <w:szCs w:val="18"/>
              </w:rPr>
              <w:t>É</w:t>
            </w:r>
            <w:r w:rsidR="00722F0F">
              <w:rPr>
                <w:rFonts w:ascii="Arial" w:hAnsi="Arial" w:cs="Arial"/>
                <w:sz w:val="18"/>
                <w:szCs w:val="18"/>
              </w:rPr>
              <w:t>FONO</w:t>
            </w:r>
          </w:p>
        </w:tc>
        <w:tc>
          <w:tcPr>
            <w:tcW w:w="291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2" w:name="Texto12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12"/>
          </w:p>
        </w:tc>
        <w:tc>
          <w:tcPr>
            <w:tcW w:w="269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0316" w:rsidRDefault="00560316" w:rsidP="002964A7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CORREO ELECTRÓNICO:</w:t>
            </w:r>
          </w:p>
        </w:tc>
        <w:tc>
          <w:tcPr>
            <w:tcW w:w="35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0316" w:rsidRDefault="00363118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3" w:name="Texto13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560316" w:rsidRDefault="00560316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hRule="exact" w:val="100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:rsidR="00560316" w:rsidRDefault="00560316" w:rsidP="002964A7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hRule="exact" w:val="74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60316" w:rsidRP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7"/>
                <w:szCs w:val="17"/>
              </w:rPr>
            </w:pPr>
            <w:r w:rsidRPr="00560316">
              <w:rPr>
                <w:rFonts w:ascii="Arial" w:hAnsi="Arial" w:cs="Arial"/>
                <w:sz w:val="17"/>
                <w:szCs w:val="17"/>
              </w:rPr>
              <w:t>OBSERVACIONES:</w:t>
            </w:r>
          </w:p>
        </w:tc>
        <w:tc>
          <w:tcPr>
            <w:tcW w:w="859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560316" w:rsidRDefault="0036311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4" w:name="Texto14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14"/>
          </w:p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hRule="exact" w:val="340"/>
        </w:trPr>
        <w:tc>
          <w:tcPr>
            <w:tcW w:w="195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15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0316" w:rsidRPr="00CD19B0" w:rsidRDefault="00560316" w:rsidP="00CD19B0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</w:t>
            </w:r>
            <w:r w:rsidRPr="00CD19B0">
              <w:rPr>
                <w:rFonts w:ascii="Arial" w:hAnsi="Arial" w:cs="Arial"/>
                <w:sz w:val="18"/>
                <w:szCs w:val="18"/>
              </w:rPr>
              <w:t>DATOS BANCARIOS</w:t>
            </w:r>
            <w:r>
              <w:rPr>
                <w:rFonts w:ascii="Arial" w:hAnsi="Arial" w:cs="Arial"/>
                <w:sz w:val="18"/>
                <w:szCs w:val="18"/>
              </w:rPr>
              <w:t xml:space="preserve"> (CÓDIGO IBAN)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105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tbl>
            <w:tblPr>
              <w:tblW w:w="1042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740"/>
              <w:gridCol w:w="160"/>
              <w:gridCol w:w="1120"/>
              <w:gridCol w:w="1120"/>
              <w:gridCol w:w="1120"/>
              <w:gridCol w:w="560"/>
              <w:gridCol w:w="5600"/>
            </w:tblGrid>
            <w:tr w:rsidR="00560316">
              <w:trPr>
                <w:trHeight w:val="57"/>
              </w:trPr>
              <w:tc>
                <w:tcPr>
                  <w:tcW w:w="740" w:type="dxa"/>
                  <w:shd w:val="clear" w:color="auto" w:fill="auto"/>
                  <w:noWrap/>
                  <w:vAlign w:val="bottom"/>
                </w:tcPr>
                <w:p w:rsidR="00560316" w:rsidRPr="00C141BD" w:rsidRDefault="00C141BD" w:rsidP="0055733E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  </w:t>
                  </w:r>
                  <w:r w:rsidR="00560316" w:rsidRPr="0083216E">
                    <w:rPr>
                      <w:rFonts w:ascii="Arial" w:hAnsi="Arial" w:cs="Arial"/>
                      <w:sz w:val="16"/>
                      <w:szCs w:val="16"/>
                    </w:rPr>
                    <w:t>ORD</w:t>
                  </w:r>
                </w:p>
              </w:tc>
              <w:tc>
                <w:tcPr>
                  <w:tcW w:w="160" w:type="dxa"/>
                  <w:shd w:val="clear" w:color="auto" w:fill="auto"/>
                  <w:noWrap/>
                  <w:vAlign w:val="bottom"/>
                </w:tcPr>
                <w:p w:rsidR="00560316" w:rsidRPr="0055733E" w:rsidRDefault="00560316" w:rsidP="0055733E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120" w:type="dxa"/>
                  <w:shd w:val="clear" w:color="auto" w:fill="auto"/>
                  <w:noWrap/>
                  <w:vAlign w:val="bottom"/>
                </w:tcPr>
                <w:p w:rsidR="00560316" w:rsidRPr="0083216E" w:rsidRDefault="00560316" w:rsidP="0055733E">
                  <w:pPr>
                    <w:autoSpaceDE/>
                    <w:autoSpaceDN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83216E">
                    <w:rPr>
                      <w:rFonts w:ascii="Arial" w:hAnsi="Arial" w:cs="Arial"/>
                      <w:sz w:val="16"/>
                      <w:szCs w:val="16"/>
                    </w:rPr>
                    <w:t> </w:t>
                  </w:r>
                  <w:r w:rsidR="00CA7706">
                    <w:rPr>
                      <w:rFonts w:ascii="Arial" w:hAnsi="Arial" w:cs="Arial"/>
                      <w:sz w:val="16"/>
                      <w:szCs w:val="16"/>
                    </w:rPr>
                    <w:t>PAÍ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>S</w:t>
                  </w:r>
                  <w:r w:rsidR="00B827C8">
                    <w:rPr>
                      <w:rFonts w:ascii="Arial" w:hAnsi="Arial" w:cs="Arial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IBAN</w:t>
                  </w:r>
                  <w:r w:rsidRPr="0083216E">
                    <w:rPr>
                      <w:rFonts w:ascii="Arial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120" w:type="dxa"/>
                  <w:shd w:val="clear" w:color="auto" w:fill="auto"/>
                  <w:noWrap/>
                  <w:vAlign w:val="bottom"/>
                </w:tcPr>
                <w:p w:rsidR="00560316" w:rsidRPr="0083216E" w:rsidRDefault="00560316" w:rsidP="0055733E">
                  <w:pPr>
                    <w:autoSpaceDE/>
                    <w:autoSpaceDN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83216E">
                    <w:rPr>
                      <w:rFonts w:ascii="Arial" w:hAnsi="Arial" w:cs="Arial"/>
                      <w:sz w:val="16"/>
                      <w:szCs w:val="16"/>
                    </w:rPr>
                    <w:t> </w:t>
                  </w:r>
                </w:p>
                <w:p w:rsidR="00560316" w:rsidRPr="0083216E" w:rsidRDefault="00560316" w:rsidP="0055733E">
                  <w:pPr>
                    <w:autoSpaceDE/>
                    <w:autoSpaceDN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83216E">
                    <w:rPr>
                      <w:rFonts w:ascii="Arial" w:hAnsi="Arial" w:cs="Arial"/>
                      <w:sz w:val="16"/>
                      <w:szCs w:val="16"/>
                    </w:rPr>
                    <w:t> ENTIDAD  </w:t>
                  </w:r>
                </w:p>
              </w:tc>
              <w:tc>
                <w:tcPr>
                  <w:tcW w:w="1120" w:type="dxa"/>
                  <w:shd w:val="clear" w:color="auto" w:fill="auto"/>
                  <w:noWrap/>
                  <w:vAlign w:val="bottom"/>
                </w:tcPr>
                <w:p w:rsidR="00560316" w:rsidRPr="0055733E" w:rsidRDefault="00560316" w:rsidP="0055733E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 w:rsidRPr="0055733E">
                    <w:rPr>
                      <w:rFonts w:ascii="Arial" w:hAnsi="Arial" w:cs="Arial"/>
                    </w:rPr>
                    <w:t> </w:t>
                  </w:r>
                  <w:r w:rsidRPr="0083216E">
                    <w:rPr>
                      <w:rFonts w:ascii="Arial" w:hAnsi="Arial" w:cs="Arial"/>
                      <w:sz w:val="16"/>
                      <w:szCs w:val="16"/>
                    </w:rPr>
                    <w:t>SUCURSAL</w:t>
                  </w:r>
                </w:p>
              </w:tc>
              <w:tc>
                <w:tcPr>
                  <w:tcW w:w="560" w:type="dxa"/>
                  <w:shd w:val="clear" w:color="auto" w:fill="auto"/>
                  <w:noWrap/>
                  <w:vAlign w:val="bottom"/>
                </w:tcPr>
                <w:p w:rsidR="00560316" w:rsidRPr="0055733E" w:rsidRDefault="00560316" w:rsidP="0055733E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 w:rsidRPr="0055733E">
                    <w:rPr>
                      <w:rFonts w:ascii="Arial" w:hAnsi="Arial" w:cs="Arial"/>
                    </w:rPr>
                    <w:t> </w:t>
                  </w:r>
                </w:p>
                <w:p w:rsidR="00560316" w:rsidRPr="00CD19B0" w:rsidRDefault="00560316" w:rsidP="0055733E">
                  <w:pPr>
                    <w:autoSpaceDE/>
                    <w:autoSpaceDN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5733E">
                    <w:rPr>
                      <w:rFonts w:ascii="Arial" w:hAnsi="Arial" w:cs="Arial"/>
                    </w:rPr>
                    <w:t> </w:t>
                  </w:r>
                  <w:r w:rsidRPr="00CD19B0">
                    <w:rPr>
                      <w:rFonts w:ascii="Arial" w:hAnsi="Arial" w:cs="Arial"/>
                      <w:sz w:val="16"/>
                      <w:szCs w:val="16"/>
                    </w:rPr>
                    <w:t>D.C.</w:t>
                  </w:r>
                </w:p>
              </w:tc>
              <w:tc>
                <w:tcPr>
                  <w:tcW w:w="5600" w:type="dxa"/>
                  <w:shd w:val="clear" w:color="auto" w:fill="auto"/>
                  <w:noWrap/>
                  <w:vAlign w:val="bottom"/>
                </w:tcPr>
                <w:p w:rsidR="00560316" w:rsidRPr="00CD19B0" w:rsidRDefault="00560316" w:rsidP="0055733E">
                  <w:pPr>
                    <w:autoSpaceDE/>
                    <w:autoSpaceDN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5733E">
                    <w:rPr>
                      <w:rFonts w:ascii="Arial" w:hAnsi="Arial" w:cs="Arial"/>
                    </w:rPr>
                    <w:t> </w:t>
                  </w:r>
                  <w:r w:rsidRPr="00CD19B0">
                    <w:rPr>
                      <w:rFonts w:ascii="Arial" w:hAnsi="Arial" w:cs="Arial"/>
                      <w:sz w:val="16"/>
                      <w:szCs w:val="16"/>
                    </w:rPr>
                    <w:t>NÚMERO DE CUENTA</w:t>
                  </w:r>
                </w:p>
              </w:tc>
            </w:tr>
          </w:tbl>
          <w:p w:rsidR="00560316" w:rsidRDefault="00560316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105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tbl>
            <w:tblPr>
              <w:tblW w:w="1042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740"/>
              <w:gridCol w:w="16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</w:tblGrid>
            <w:tr w:rsidR="00560316">
              <w:trPr>
                <w:trHeight w:val="205"/>
              </w:trPr>
              <w:tc>
                <w:tcPr>
                  <w:tcW w:w="7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bookmarkStart w:id="15" w:name="Texto16"/>
                <w:p w:rsidR="00560316" w:rsidRPr="0055733E" w:rsidRDefault="00E57A05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6"/>
                        <w:enabled/>
                        <w:calcOnExit/>
                        <w:textInput>
                          <w:default w:val="001"/>
                          <w:maxLength w:val="3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</w:rPr>
                    <w:t>001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bookmarkEnd w:id="15"/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bookmarkStart w:id="16" w:name="Texto15"/>
              <w:tc>
                <w:tcPr>
                  <w:tcW w:w="28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bookmarkEnd w:id="16"/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C41CB7" w:rsidP="00E33F19">
                  <w:pPr>
                    <w:autoSpaceDE/>
                    <w:autoSpaceDN/>
                    <w:ind w:left="-2"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/>
                        <w:textInput>
                          <w:type w:val="number"/>
                          <w:maxLength w:val="1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7C081C" w:rsidP="005E0901">
                  <w:pPr>
                    <w:autoSpaceDE/>
                    <w:autoSpaceDN/>
                    <w:ind w:left="-84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/>
                        <w:textInput>
                          <w:type w:val="number"/>
                          <w:maxLength w:val="1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C41CB7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E33F19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E33F19">
                  <w:pPr>
                    <w:autoSpaceDE/>
                    <w:autoSpaceDN/>
                    <w:ind w:left="-42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E33F19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E33F19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E33F19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E33F19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double" w:sz="4" w:space="0" w:color="auto"/>
                  </w:tcBorders>
                  <w:shd w:val="clear" w:color="auto" w:fill="auto"/>
                  <w:noWrap/>
                  <w:vAlign w:val="center"/>
                </w:tcPr>
                <w:p w:rsidR="00560316" w:rsidRPr="0055733E" w:rsidRDefault="005E0901" w:rsidP="005E0901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</w:tr>
            <w:tr w:rsidR="00560316">
              <w:trPr>
                <w:trHeight w:val="120"/>
              </w:trPr>
              <w:tc>
                <w:tcPr>
                  <w:tcW w:w="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</w:tr>
          </w:tbl>
          <w:p w:rsidR="00560316" w:rsidRDefault="00560316" w:rsidP="00F33F8A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105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tbl>
            <w:tblPr>
              <w:tblW w:w="1042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740"/>
              <w:gridCol w:w="16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</w:tblGrid>
            <w:tr w:rsidR="00D17AB2">
              <w:trPr>
                <w:trHeight w:val="270"/>
              </w:trPr>
              <w:tc>
                <w:tcPr>
                  <w:tcW w:w="7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E57A05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2"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84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42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doub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</w:tr>
            <w:tr w:rsidR="00560316">
              <w:trPr>
                <w:trHeight w:val="120"/>
              </w:trPr>
              <w:tc>
                <w:tcPr>
                  <w:tcW w:w="7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</w:tr>
          </w:tbl>
          <w:p w:rsidR="00560316" w:rsidRDefault="00560316" w:rsidP="00F33F8A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gridAfter w:val="35"/>
          <w:wAfter w:w="9590" w:type="dxa"/>
          <w:trHeight w:val="80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tbl>
            <w:tblPr>
              <w:tblW w:w="1042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740"/>
              <w:gridCol w:w="16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</w:tblGrid>
            <w:tr w:rsidR="00D17AB2">
              <w:trPr>
                <w:trHeight w:val="270"/>
              </w:trPr>
              <w:tc>
                <w:tcPr>
                  <w:tcW w:w="7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E57A05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2"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84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42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doub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</w:tr>
            <w:tr w:rsidR="00560316">
              <w:trPr>
                <w:trHeight w:val="119"/>
              </w:trPr>
              <w:tc>
                <w:tcPr>
                  <w:tcW w:w="740" w:type="dxa"/>
                  <w:tcBorders>
                    <w:top w:val="single" w:sz="8" w:space="0" w:color="auto"/>
                    <w:bottom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</w:tr>
            <w:tr w:rsidR="00D17AB2">
              <w:trPr>
                <w:trHeight w:val="270"/>
              </w:trPr>
              <w:tc>
                <w:tcPr>
                  <w:tcW w:w="7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E57A05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2"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84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42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doub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</w:tr>
            <w:tr w:rsidR="00560316">
              <w:trPr>
                <w:trHeight w:val="119"/>
              </w:trPr>
              <w:tc>
                <w:tcPr>
                  <w:tcW w:w="740" w:type="dxa"/>
                  <w:tcBorders>
                    <w:top w:val="single" w:sz="8" w:space="0" w:color="auto"/>
                    <w:bottom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bottom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</w:tr>
            <w:tr w:rsidR="00D17AB2">
              <w:trPr>
                <w:trHeight w:val="270"/>
              </w:trPr>
              <w:tc>
                <w:tcPr>
                  <w:tcW w:w="7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E57A05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2"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84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42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ind w:left="-70"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thinThickThinSmallGap" w:sz="2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thinThickThinSmallGap" w:sz="2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right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  <w:tc>
                <w:tcPr>
                  <w:tcW w:w="280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double" w:sz="4" w:space="0" w:color="auto"/>
                  </w:tcBorders>
                  <w:shd w:val="clear" w:color="auto" w:fill="auto"/>
                  <w:noWrap/>
                  <w:vAlign w:val="center"/>
                </w:tcPr>
                <w:p w:rsidR="00D17AB2" w:rsidRPr="0055733E" w:rsidRDefault="00D17AB2" w:rsidP="00D17AB2">
                  <w:pPr>
                    <w:autoSpaceDE/>
                    <w:autoSpaceDN/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Texto15"/>
                        <w:enabled/>
                        <w:calcOnExit w:val="0"/>
                        <w:textInput>
                          <w:maxLength w:val="1"/>
                          <w:format w:val="UPPERCASE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 w:rsidR="006F5DBF">
                    <w:rPr>
                      <w:rFonts w:ascii="Arial" w:hAnsi="Arial" w:cs="Arial"/>
                      <w:noProof/>
                    </w:rPr>
                    <w:t> </w:t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</w:p>
              </w:tc>
            </w:tr>
            <w:tr w:rsidR="00560316">
              <w:trPr>
                <w:trHeight w:val="270"/>
              </w:trPr>
              <w:tc>
                <w:tcPr>
                  <w:tcW w:w="740" w:type="dxa"/>
                  <w:tcBorders>
                    <w:top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80" w:type="dxa"/>
                  <w:tcBorders>
                    <w:top w:val="double" w:sz="4" w:space="0" w:color="auto"/>
                  </w:tcBorders>
                  <w:shd w:val="clear" w:color="auto" w:fill="auto"/>
                  <w:noWrap/>
                  <w:vAlign w:val="bottom"/>
                </w:tcPr>
                <w:p w:rsidR="00560316" w:rsidRPr="0055733E" w:rsidRDefault="00560316" w:rsidP="00F33F8A">
                  <w:pPr>
                    <w:autoSpaceDE/>
                    <w:autoSpaceDN/>
                    <w:rPr>
                      <w:rFonts w:ascii="Arial" w:hAnsi="Arial" w:cs="Arial"/>
                    </w:rPr>
                  </w:pPr>
                </w:p>
              </w:tc>
            </w:tr>
          </w:tbl>
          <w:p w:rsidR="00560316" w:rsidRDefault="00560316" w:rsidP="00F33F8A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0316">
        <w:trPr>
          <w:trHeight w:hRule="exact" w:val="79"/>
        </w:trPr>
        <w:tc>
          <w:tcPr>
            <w:tcW w:w="10709" w:type="dxa"/>
            <w:gridSpan w:val="18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  <w:tc>
          <w:tcPr>
            <w:tcW w:w="274" w:type="dxa"/>
            <w:vAlign w:val="bottom"/>
          </w:tcPr>
          <w:p w:rsidR="00560316" w:rsidRPr="0055733E" w:rsidRDefault="00560316" w:rsidP="005012A4">
            <w:pPr>
              <w:autoSpaceDE/>
              <w:autoSpaceDN/>
              <w:rPr>
                <w:rFonts w:ascii="Arial" w:hAnsi="Arial" w:cs="Arial"/>
              </w:rPr>
            </w:pPr>
          </w:p>
        </w:tc>
      </w:tr>
    </w:tbl>
    <w:p w:rsidR="00A33AAD" w:rsidRDefault="00A33AAD">
      <w:pPr>
        <w:pStyle w:val="Encabezado"/>
        <w:tabs>
          <w:tab w:val="clear" w:pos="4252"/>
          <w:tab w:val="clear" w:pos="8504"/>
        </w:tabs>
        <w:rPr>
          <w:sz w:val="18"/>
          <w:szCs w:val="18"/>
        </w:rPr>
      </w:pPr>
    </w:p>
    <w:tbl>
      <w:tblPr>
        <w:tblW w:w="1070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83"/>
        <w:gridCol w:w="3083"/>
        <w:gridCol w:w="992"/>
        <w:gridCol w:w="142"/>
        <w:gridCol w:w="3402"/>
      </w:tblGrid>
      <w:tr w:rsidR="006249CC">
        <w:trPr>
          <w:cantSplit/>
          <w:trHeight w:val="400"/>
        </w:trPr>
        <w:tc>
          <w:tcPr>
            <w:tcW w:w="3083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Solicitud:</w:t>
            </w:r>
          </w:p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INTERESADO</w:t>
            </w:r>
          </w:p>
          <w:p w:rsidR="006249CC" w:rsidRDefault="00DC5EF1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7" w:name="Texto17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7"/>
          </w:p>
        </w:tc>
        <w:tc>
          <w:tcPr>
            <w:tcW w:w="3083" w:type="dxa"/>
            <w:vMerge w:val="restart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Comprobado:</w:t>
            </w:r>
          </w:p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 ENTIDAD BANCARIA</w:t>
            </w:r>
          </w:p>
          <w:p w:rsidR="006249CC" w:rsidRDefault="00DC5EF1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8" w:name="Texto18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8"/>
          </w:p>
        </w:tc>
        <w:tc>
          <w:tcPr>
            <w:tcW w:w="992" w:type="dxa"/>
            <w:tcBorders>
              <w:top w:val="single" w:sz="18" w:space="0" w:color="auto"/>
              <w:left w:val="single" w:sz="8" w:space="0" w:color="auto"/>
              <w:bottom w:val="nil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vMerge w:val="restart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ind w:left="2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Comprobado</w:t>
            </w:r>
            <w:r w:rsidR="00B82412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UNIDAD ADMINISTRATIVA</w:t>
            </w:r>
          </w:p>
          <w:p w:rsidR="004D6C05" w:rsidRDefault="00DC5EF1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19" w:name="Texto22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9"/>
          </w:p>
          <w:p w:rsidR="004D6C05" w:rsidRDefault="004D6C05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rPr>
          <w:cantSplit/>
          <w:trHeight w:val="263"/>
        </w:trPr>
        <w:tc>
          <w:tcPr>
            <w:tcW w:w="3083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vMerge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rPr>
          <w:cantSplit/>
          <w:trHeight w:val="551"/>
        </w:trPr>
        <w:tc>
          <w:tcPr>
            <w:tcW w:w="3083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ind w:left="7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872C1">
        <w:trPr>
          <w:cantSplit/>
          <w:trHeight w:val="1134"/>
        </w:trPr>
        <w:tc>
          <w:tcPr>
            <w:tcW w:w="6166" w:type="dxa"/>
            <w:gridSpan w:val="2"/>
            <w:vMerge w:val="restart"/>
            <w:tcBorders>
              <w:top w:val="single" w:sz="8" w:space="0" w:color="auto"/>
              <w:left w:val="single" w:sz="18" w:space="0" w:color="auto"/>
              <w:right w:val="single" w:sz="8" w:space="0" w:color="auto"/>
            </w:tcBorders>
          </w:tcPr>
          <w:p w:rsidR="005872C1" w:rsidRDefault="0012737F" w:rsidP="00B64E25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*)</w:t>
            </w:r>
            <w:r w:rsidR="00B64E25">
              <w:rPr>
                <w:rFonts w:ascii="Arial" w:hAnsi="Arial" w:cs="Arial"/>
                <w:sz w:val="18"/>
                <w:szCs w:val="18"/>
              </w:rPr>
              <w:t>CO</w:t>
            </w:r>
            <w:r w:rsidR="00B82412">
              <w:rPr>
                <w:rFonts w:ascii="Arial" w:hAnsi="Arial" w:cs="Arial"/>
                <w:sz w:val="18"/>
                <w:szCs w:val="18"/>
              </w:rPr>
              <w:t>M</w:t>
            </w:r>
            <w:r w:rsidR="00B64E25">
              <w:rPr>
                <w:rFonts w:ascii="Arial" w:hAnsi="Arial" w:cs="Arial"/>
                <w:sz w:val="18"/>
                <w:szCs w:val="18"/>
              </w:rPr>
              <w:t>PROBACIÓN</w:t>
            </w:r>
            <w:proofErr w:type="gramEnd"/>
            <w:r w:rsidR="00B64E25">
              <w:rPr>
                <w:rFonts w:ascii="Arial" w:hAnsi="Arial" w:cs="Arial"/>
                <w:sz w:val="18"/>
                <w:szCs w:val="18"/>
              </w:rPr>
              <w:t xml:space="preserve"> EN OTRAS BASES:</w:t>
            </w:r>
          </w:p>
          <w:p w:rsidR="005872C1" w:rsidRDefault="00DC5EF1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20" w:name="Texto20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0"/>
          </w:p>
        </w:tc>
        <w:tc>
          <w:tcPr>
            <w:tcW w:w="4536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18" w:space="0" w:color="auto"/>
            </w:tcBorders>
          </w:tcPr>
          <w:p w:rsidR="005872C1" w:rsidRDefault="0012737F">
            <w:pPr>
              <w:pStyle w:val="Encabezado"/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*)</w:t>
            </w:r>
            <w:r w:rsidR="005872C1">
              <w:rPr>
                <w:rFonts w:ascii="Arial" w:hAnsi="Arial" w:cs="Arial"/>
                <w:sz w:val="18"/>
                <w:szCs w:val="18"/>
              </w:rPr>
              <w:t>ALTA</w:t>
            </w:r>
            <w:proofErr w:type="gramEnd"/>
            <w:r w:rsidR="005872C1">
              <w:rPr>
                <w:rFonts w:ascii="Arial" w:hAnsi="Arial" w:cs="Arial"/>
                <w:sz w:val="18"/>
                <w:szCs w:val="18"/>
              </w:rPr>
              <w:t xml:space="preserve"> EN SIC</w:t>
            </w:r>
          </w:p>
          <w:p w:rsidR="005872C1" w:rsidRDefault="00DC5EF1">
            <w:pPr>
              <w:pStyle w:val="Encabezado"/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21" w:name="Texto21"/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F5DBF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1"/>
          </w:p>
        </w:tc>
      </w:tr>
      <w:tr w:rsidR="005872C1">
        <w:trPr>
          <w:cantSplit/>
          <w:trHeight w:val="512"/>
        </w:trPr>
        <w:tc>
          <w:tcPr>
            <w:tcW w:w="6166" w:type="dxa"/>
            <w:gridSpan w:val="2"/>
            <w:vMerge/>
            <w:tcBorders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:rsidR="005872C1" w:rsidRDefault="005872C1" w:rsidP="00DC5EF1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8" w:space="0" w:color="auto"/>
              <w:bottom w:val="single" w:sz="18" w:space="0" w:color="auto"/>
              <w:right w:val="nil"/>
            </w:tcBorders>
            <w:vAlign w:val="center"/>
          </w:tcPr>
          <w:p w:rsidR="005872C1" w:rsidRDefault="005872C1" w:rsidP="00DC5EF1">
            <w:pPr>
              <w:pStyle w:val="Encabezado"/>
              <w:tabs>
                <w:tab w:val="clear" w:pos="4252"/>
                <w:tab w:val="clear" w:pos="8504"/>
              </w:tabs>
              <w:spacing w:before="60"/>
              <w:ind w:left="7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Fecha</w:t>
            </w:r>
          </w:p>
        </w:tc>
        <w:bookmarkStart w:id="22" w:name="Texto19"/>
        <w:tc>
          <w:tcPr>
            <w:tcW w:w="3402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5872C1" w:rsidRDefault="007C081C" w:rsidP="00DC5EF1">
            <w:pPr>
              <w:pStyle w:val="Encabezado"/>
              <w:spacing w:before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9"/>
                  <w:enabled/>
                  <w:calcOnExit/>
                  <w:textInput>
                    <w:type w:val="date"/>
                    <w:maxLength w:val="10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C41CB7">
              <w:rPr>
                <w:rFonts w:ascii="Arial" w:hAnsi="Arial" w:cs="Arial"/>
                <w:sz w:val="18"/>
                <w:szCs w:val="18"/>
              </w:rPr>
              <w:t> </w:t>
            </w:r>
            <w:r w:rsidR="00C41CB7">
              <w:rPr>
                <w:rFonts w:ascii="Arial" w:hAnsi="Arial" w:cs="Arial"/>
                <w:sz w:val="18"/>
                <w:szCs w:val="18"/>
              </w:rPr>
              <w:t> </w:t>
            </w:r>
            <w:r w:rsidR="00C41CB7">
              <w:rPr>
                <w:rFonts w:ascii="Arial" w:hAnsi="Arial" w:cs="Arial"/>
                <w:sz w:val="18"/>
                <w:szCs w:val="18"/>
              </w:rPr>
              <w:t> </w:t>
            </w:r>
            <w:r w:rsidR="00C41CB7">
              <w:rPr>
                <w:rFonts w:ascii="Arial" w:hAnsi="Arial" w:cs="Arial"/>
                <w:sz w:val="18"/>
                <w:szCs w:val="18"/>
              </w:rPr>
              <w:t> </w:t>
            </w:r>
            <w:r w:rsidR="00C41CB7">
              <w:rPr>
                <w:rFonts w:ascii="Arial" w:hAnsi="Arial" w:cs="Arial"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2"/>
          </w:p>
        </w:tc>
      </w:tr>
    </w:tbl>
    <w:p w:rsidR="006249CC" w:rsidRDefault="006249CC">
      <w:pPr>
        <w:rPr>
          <w:rFonts w:ascii="Arial" w:hAnsi="Arial" w:cs="Arial"/>
          <w:sz w:val="16"/>
          <w:szCs w:val="16"/>
        </w:rPr>
      </w:pPr>
    </w:p>
    <w:p w:rsidR="00722F0F" w:rsidRPr="0098718F" w:rsidRDefault="00722F0F">
      <w:pPr>
        <w:rPr>
          <w:rFonts w:ascii="Arial" w:hAnsi="Arial" w:cs="Arial"/>
          <w:b/>
          <w:i/>
          <w:sz w:val="18"/>
          <w:szCs w:val="18"/>
        </w:rPr>
      </w:pPr>
      <w:r w:rsidRPr="0098718F">
        <w:rPr>
          <w:rFonts w:ascii="Arial" w:hAnsi="Arial" w:cs="Arial"/>
          <w:b/>
          <w:i/>
          <w:sz w:val="18"/>
          <w:szCs w:val="18"/>
        </w:rPr>
        <w:t xml:space="preserve">(*) </w:t>
      </w:r>
      <w:r w:rsidR="006D1CF2" w:rsidRPr="0098718F">
        <w:rPr>
          <w:rFonts w:ascii="Arial" w:hAnsi="Arial" w:cs="Arial"/>
          <w:b/>
          <w:i/>
          <w:sz w:val="18"/>
          <w:szCs w:val="18"/>
        </w:rPr>
        <w:t>CAMPOS A CUMPLIMENTAR POR LA OFICINA DE CONTABILIDAD</w:t>
      </w:r>
    </w:p>
    <w:sectPr w:rsidR="00722F0F" w:rsidRPr="0098718F" w:rsidSect="003D3491">
      <w:headerReference w:type="default" r:id="rId6"/>
      <w:footerReference w:type="default" r:id="rId7"/>
      <w:pgSz w:w="11906" w:h="16838"/>
      <w:pgMar w:top="-284" w:right="709" w:bottom="425" w:left="709" w:header="425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0980" w:rsidRDefault="00E20980">
      <w:r>
        <w:separator/>
      </w:r>
    </w:p>
  </w:endnote>
  <w:endnote w:type="continuationSeparator" w:id="0">
    <w:p w:rsidR="00E20980" w:rsidRDefault="00E20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7AB2" w:rsidRDefault="00D17AB2" w:rsidP="001470D7">
    <w:pPr>
      <w:autoSpaceDE/>
      <w:autoSpaceDN/>
      <w:jc w:val="both"/>
    </w:pPr>
    <w:r w:rsidRPr="005872C1">
      <w:t>(</w:t>
    </w:r>
    <w:r>
      <w:t>E</w:t>
    </w:r>
    <w:r w:rsidRPr="005872C1">
      <w:t xml:space="preserve">n cumplimiento de lo dispuesto en la ley orgánica 15/1999, de 13 de diciembre, de protección de datos de carácter personal, el </w:t>
    </w:r>
    <w:r>
      <w:t>G</w:t>
    </w:r>
    <w:r w:rsidRPr="005872C1">
      <w:t xml:space="preserve">obierno de </w:t>
    </w:r>
    <w:r>
      <w:t>C</w:t>
    </w:r>
    <w:r w:rsidRPr="005872C1">
      <w:t>antabria le informa que los datos personales recogidos en el presente documento estarán incorporados en ficheros automatizados titularidad de esta administración.</w:t>
    </w:r>
    <w:r>
      <w:t xml:space="preserve"> S</w:t>
    </w:r>
    <w:r w:rsidRPr="005872C1">
      <w:t xml:space="preserve">us datos están a su entera disposición. </w:t>
    </w:r>
    <w:r>
      <w:t>T</w:t>
    </w:r>
    <w:r w:rsidRPr="005872C1">
      <w:t>iene derecho a acceder a ellos pudiendo rectificarlos o cancelarlos si así nos lo comunicase</w:t>
    </w:r>
    <w:r>
      <w:t xml:space="preserve"> por escrito</w:t>
    </w:r>
    <w:r w:rsidRPr="005872C1">
      <w:t>.)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0980" w:rsidRDefault="00E20980">
      <w:r>
        <w:separator/>
      </w:r>
    </w:p>
  </w:footnote>
  <w:footnote w:type="continuationSeparator" w:id="0">
    <w:p w:rsidR="00E20980" w:rsidRDefault="00E209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7AB2" w:rsidRDefault="00D17AB2">
    <w:pPr>
      <w:pStyle w:val="Encabezado"/>
      <w:tabs>
        <w:tab w:val="clear" w:pos="4252"/>
        <w:tab w:val="clear" w:pos="8504"/>
      </w:tabs>
      <w:rPr>
        <w:rFonts w:ascii="Arial" w:hAnsi="Arial" w:cs="Arial"/>
      </w:rPr>
    </w:pPr>
    <w:r>
      <w:rPr>
        <w:rFonts w:ascii="Arial" w:hAnsi="Arial" w:cs="Arial"/>
      </w:rPr>
      <w:t xml:space="preserve">                </w:t>
    </w:r>
  </w:p>
  <w:p w:rsidR="00D17AB2" w:rsidRDefault="00D17AB2">
    <w:pPr>
      <w:pStyle w:val="Encabezado"/>
      <w:tabs>
        <w:tab w:val="clear" w:pos="4252"/>
        <w:tab w:val="clear" w:pos="8504"/>
      </w:tabs>
      <w:rPr>
        <w:rFonts w:ascii="Arial" w:hAnsi="Arial" w:cs="Arial"/>
      </w:rPr>
    </w:pPr>
  </w:p>
  <w:p w:rsidR="00D17AB2" w:rsidRDefault="00D17AB2">
    <w:pPr>
      <w:pStyle w:val="Encabezado"/>
      <w:tabs>
        <w:tab w:val="clear" w:pos="4252"/>
        <w:tab w:val="clear" w:pos="8504"/>
      </w:tabs>
      <w:rPr>
        <w:rFonts w:ascii="Arial" w:hAnsi="Arial" w:cs="Arial"/>
      </w:rPr>
    </w:pPr>
  </w:p>
  <w:p w:rsidR="00D17AB2" w:rsidRDefault="00D17AB2">
    <w:pPr>
      <w:pStyle w:val="Encabezado"/>
      <w:tabs>
        <w:tab w:val="clear" w:pos="4252"/>
        <w:tab w:val="clear" w:pos="8504"/>
      </w:tabs>
      <w:rPr>
        <w:rFonts w:ascii="Arial" w:hAnsi="Arial" w:cs="Arial"/>
      </w:rPr>
    </w:pPr>
    <w:r>
      <w:rPr>
        <w:rFonts w:ascii="Arial" w:hAnsi="Arial" w:cs="Arial"/>
      </w:rPr>
      <w:tab/>
    </w:r>
    <w:r w:rsidR="000D151F">
      <w:rPr>
        <w:rFonts w:ascii="Arial" w:hAnsi="Arial" w:cs="Arial"/>
        <w:noProof/>
      </w:rPr>
      <w:drawing>
        <wp:inline distT="0" distB="0" distL="0" distR="0">
          <wp:extent cx="474980" cy="85598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4980" cy="855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17AB2" w:rsidRDefault="000D151F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-268605</wp:posOffset>
              </wp:positionH>
              <wp:positionV relativeFrom="paragraph">
                <wp:posOffset>3081020</wp:posOffset>
              </wp:positionV>
              <wp:extent cx="365760" cy="256032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760" cy="2560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7AB2" w:rsidRDefault="00D17AB2" w:rsidP="005872C1"/>
                        <w:p w:rsidR="00D17AB2" w:rsidRPr="005872C1" w:rsidRDefault="00D17AB2" w:rsidP="005872C1"/>
                      </w:txbxContent>
                    </wps:txbx>
                    <wps:bodyPr rot="0" vert="vert270" wrap="square" lIns="91440" tIns="10800" rIns="91440" bIns="108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21.15pt;margin-top:242.6pt;width:28.8pt;height:201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" o:allowincell="f" filled="f" stroked="f">
              <v:textbox style="layout-flow:vertical;mso-layout-flow-alt:bottom-to-top" inset=",.3mm,,.3mm">
                <w:txbxContent>
                  <w:p w:rsidR="00D17AB2" w:rsidRDefault="00D17AB2" w:rsidP="005872C1"/>
                  <w:p w:rsidR="00D17AB2" w:rsidRPr="005872C1" w:rsidRDefault="00D17AB2" w:rsidP="005872C1"/>
                </w:txbxContent>
              </v:textbox>
            </v:shape>
          </w:pict>
        </mc:Fallback>
      </mc:AlternateContent>
    </w:r>
    <w:r w:rsidR="00D17AB2">
      <w:rPr>
        <w:rFonts w:ascii="Arial" w:hAnsi="Arial" w:cs="Arial"/>
      </w:rPr>
      <w:t>GOBIERNO DE CANTABRIA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LkkNggSP24BpmLhd4X0agqLVU48vJTY+ugTNihPzPAT6awADV9GQp4z+v6/ihnAGOhhgUuhWznidpz4wfpj8/w==" w:salt="FLKVQxDDAKc4FBePCqy7tw=="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980"/>
    <w:rsid w:val="00003E2D"/>
    <w:rsid w:val="000137EE"/>
    <w:rsid w:val="00015C4A"/>
    <w:rsid w:val="000229A7"/>
    <w:rsid w:val="0002744F"/>
    <w:rsid w:val="00046EF4"/>
    <w:rsid w:val="00071D5C"/>
    <w:rsid w:val="00080B51"/>
    <w:rsid w:val="000813B7"/>
    <w:rsid w:val="00087872"/>
    <w:rsid w:val="0009528E"/>
    <w:rsid w:val="000D151F"/>
    <w:rsid w:val="000D6326"/>
    <w:rsid w:val="00105AE9"/>
    <w:rsid w:val="001216AF"/>
    <w:rsid w:val="00122826"/>
    <w:rsid w:val="0012737F"/>
    <w:rsid w:val="00127861"/>
    <w:rsid w:val="001348D5"/>
    <w:rsid w:val="001400F5"/>
    <w:rsid w:val="001470D7"/>
    <w:rsid w:val="001741DA"/>
    <w:rsid w:val="001919C8"/>
    <w:rsid w:val="001A3393"/>
    <w:rsid w:val="001D6A57"/>
    <w:rsid w:val="001F7FFB"/>
    <w:rsid w:val="002034A9"/>
    <w:rsid w:val="0020464E"/>
    <w:rsid w:val="002448CE"/>
    <w:rsid w:val="00250DB6"/>
    <w:rsid w:val="002514C7"/>
    <w:rsid w:val="00257F7F"/>
    <w:rsid w:val="002964A7"/>
    <w:rsid w:val="002A3D5D"/>
    <w:rsid w:val="002B0B3A"/>
    <w:rsid w:val="002C5187"/>
    <w:rsid w:val="003251BD"/>
    <w:rsid w:val="00325565"/>
    <w:rsid w:val="00335A76"/>
    <w:rsid w:val="00346A72"/>
    <w:rsid w:val="00356294"/>
    <w:rsid w:val="00363118"/>
    <w:rsid w:val="003D3491"/>
    <w:rsid w:val="003E1D34"/>
    <w:rsid w:val="00404130"/>
    <w:rsid w:val="00414D90"/>
    <w:rsid w:val="004176E4"/>
    <w:rsid w:val="00420F62"/>
    <w:rsid w:val="004278CD"/>
    <w:rsid w:val="004329EE"/>
    <w:rsid w:val="00432C34"/>
    <w:rsid w:val="004D6C05"/>
    <w:rsid w:val="004E2E9E"/>
    <w:rsid w:val="005012A4"/>
    <w:rsid w:val="00532834"/>
    <w:rsid w:val="00536747"/>
    <w:rsid w:val="0054200A"/>
    <w:rsid w:val="0055733E"/>
    <w:rsid w:val="00560316"/>
    <w:rsid w:val="00577FE2"/>
    <w:rsid w:val="005872C1"/>
    <w:rsid w:val="00596847"/>
    <w:rsid w:val="005A4F62"/>
    <w:rsid w:val="005E0901"/>
    <w:rsid w:val="005E5051"/>
    <w:rsid w:val="00617D71"/>
    <w:rsid w:val="006249CC"/>
    <w:rsid w:val="006503A3"/>
    <w:rsid w:val="00651397"/>
    <w:rsid w:val="006B31B2"/>
    <w:rsid w:val="006D1CF2"/>
    <w:rsid w:val="006E5A0C"/>
    <w:rsid w:val="006F5DBF"/>
    <w:rsid w:val="00702800"/>
    <w:rsid w:val="007071DC"/>
    <w:rsid w:val="00722F0F"/>
    <w:rsid w:val="0074186A"/>
    <w:rsid w:val="007617A5"/>
    <w:rsid w:val="007823CB"/>
    <w:rsid w:val="007A4D0E"/>
    <w:rsid w:val="007C081C"/>
    <w:rsid w:val="007C6039"/>
    <w:rsid w:val="007F40FA"/>
    <w:rsid w:val="0083216E"/>
    <w:rsid w:val="0084264C"/>
    <w:rsid w:val="008700D3"/>
    <w:rsid w:val="008B0ED2"/>
    <w:rsid w:val="008C6A56"/>
    <w:rsid w:val="008C70B8"/>
    <w:rsid w:val="008D224C"/>
    <w:rsid w:val="008D44E1"/>
    <w:rsid w:val="008E1973"/>
    <w:rsid w:val="008E4341"/>
    <w:rsid w:val="008E5F0B"/>
    <w:rsid w:val="0092311B"/>
    <w:rsid w:val="00925D9F"/>
    <w:rsid w:val="0095218B"/>
    <w:rsid w:val="009569D0"/>
    <w:rsid w:val="00962150"/>
    <w:rsid w:val="00965A2A"/>
    <w:rsid w:val="0098718F"/>
    <w:rsid w:val="009B0E7C"/>
    <w:rsid w:val="009B50AB"/>
    <w:rsid w:val="009C1FA8"/>
    <w:rsid w:val="009E4A96"/>
    <w:rsid w:val="00A04C10"/>
    <w:rsid w:val="00A27ABA"/>
    <w:rsid w:val="00A33AAD"/>
    <w:rsid w:val="00A40B0A"/>
    <w:rsid w:val="00A83E39"/>
    <w:rsid w:val="00AA5AB1"/>
    <w:rsid w:val="00AB285E"/>
    <w:rsid w:val="00AB4FBE"/>
    <w:rsid w:val="00AC5FE8"/>
    <w:rsid w:val="00AF32A4"/>
    <w:rsid w:val="00B25190"/>
    <w:rsid w:val="00B403F0"/>
    <w:rsid w:val="00B4091F"/>
    <w:rsid w:val="00B41050"/>
    <w:rsid w:val="00B43581"/>
    <w:rsid w:val="00B63EE1"/>
    <w:rsid w:val="00B64E25"/>
    <w:rsid w:val="00B82412"/>
    <w:rsid w:val="00B827C8"/>
    <w:rsid w:val="00B87767"/>
    <w:rsid w:val="00BB607A"/>
    <w:rsid w:val="00BC4133"/>
    <w:rsid w:val="00BD2F14"/>
    <w:rsid w:val="00BE3A12"/>
    <w:rsid w:val="00C141BD"/>
    <w:rsid w:val="00C218A3"/>
    <w:rsid w:val="00C32325"/>
    <w:rsid w:val="00C41CB7"/>
    <w:rsid w:val="00C546E9"/>
    <w:rsid w:val="00CA7706"/>
    <w:rsid w:val="00CD19B0"/>
    <w:rsid w:val="00CD4D54"/>
    <w:rsid w:val="00CF3C6B"/>
    <w:rsid w:val="00CF6FA6"/>
    <w:rsid w:val="00D17AB2"/>
    <w:rsid w:val="00D21509"/>
    <w:rsid w:val="00D23990"/>
    <w:rsid w:val="00D24497"/>
    <w:rsid w:val="00D25062"/>
    <w:rsid w:val="00D310FF"/>
    <w:rsid w:val="00D41B63"/>
    <w:rsid w:val="00D51832"/>
    <w:rsid w:val="00D549C6"/>
    <w:rsid w:val="00D67EA4"/>
    <w:rsid w:val="00D74AB8"/>
    <w:rsid w:val="00D907BB"/>
    <w:rsid w:val="00DA1FBC"/>
    <w:rsid w:val="00DA46AA"/>
    <w:rsid w:val="00DB4493"/>
    <w:rsid w:val="00DC5EF1"/>
    <w:rsid w:val="00DD3D33"/>
    <w:rsid w:val="00DE5E77"/>
    <w:rsid w:val="00E20980"/>
    <w:rsid w:val="00E33F19"/>
    <w:rsid w:val="00E44259"/>
    <w:rsid w:val="00E57A05"/>
    <w:rsid w:val="00E72710"/>
    <w:rsid w:val="00EA45B3"/>
    <w:rsid w:val="00EA69AF"/>
    <w:rsid w:val="00EB2762"/>
    <w:rsid w:val="00ED4831"/>
    <w:rsid w:val="00EE26C3"/>
    <w:rsid w:val="00EE53A1"/>
    <w:rsid w:val="00EF0980"/>
    <w:rsid w:val="00F230F2"/>
    <w:rsid w:val="00F24BBE"/>
    <w:rsid w:val="00F2774C"/>
    <w:rsid w:val="00F33E88"/>
    <w:rsid w:val="00F33F8A"/>
    <w:rsid w:val="00F40C68"/>
    <w:rsid w:val="00F657E8"/>
    <w:rsid w:val="00F7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,"/>
  <w:listSeparator w:val=";"/>
  <w15:chartTrackingRefBased/>
  <w15:docId w15:val="{D6077C6B-97C1-4B69-B3E5-2BE1B0025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bCs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b/>
      <w:bCs/>
      <w:sz w:val="36"/>
      <w:szCs w:val="36"/>
    </w:rPr>
  </w:style>
  <w:style w:type="paragraph" w:styleId="Ttulo4">
    <w:name w:val="heading 4"/>
    <w:basedOn w:val="Normal"/>
    <w:next w:val="Normal"/>
    <w:qFormat/>
    <w:pPr>
      <w:keepNext/>
      <w:ind w:left="497"/>
      <w:outlineLvl w:val="3"/>
    </w:pPr>
    <w:rPr>
      <w:rFonts w:ascii="Arial" w:hAnsi="Arial" w:cs="Arial"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ind w:left="284" w:right="214"/>
      <w:jc w:val="center"/>
      <w:outlineLvl w:val="4"/>
    </w:pPr>
    <w:rPr>
      <w:rFonts w:ascii="Arial" w:hAnsi="Arial" w:cs="Arial"/>
      <w:sz w:val="24"/>
      <w:szCs w:val="24"/>
    </w:rPr>
  </w:style>
  <w:style w:type="paragraph" w:styleId="Ttulo6">
    <w:name w:val="heading 6"/>
    <w:basedOn w:val="Normal"/>
    <w:next w:val="Normal"/>
    <w:qFormat/>
    <w:pPr>
      <w:keepNext/>
      <w:tabs>
        <w:tab w:val="left" w:pos="6663"/>
      </w:tabs>
      <w:ind w:left="1418"/>
      <w:outlineLvl w:val="5"/>
    </w:pPr>
    <w:rPr>
      <w:rFonts w:ascii="Arial" w:hAnsi="Arial" w:cs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2A3D5D"/>
    <w:pPr>
      <w:autoSpaceDE w:val="0"/>
      <w:autoSpaceDN w:val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D549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76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9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ICHA%20TERCEROS\FICHA%20DE%20TERCERO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FICHA DE TERCEROS.dotx</Template>
  <TotalTime>0</TotalTime>
  <Pages>1</Pages>
  <Words>630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Gobierno de Cantabria</Company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MIGUEL A. ALVAREZ FARO</dc:creator>
  <cp:keywords/>
  <dc:description/>
  <cp:lastModifiedBy>Álvarez Faro Miguel Ángel</cp:lastModifiedBy>
  <cp:revision>2</cp:revision>
  <cp:lastPrinted>2018-01-24T08:06:00Z</cp:lastPrinted>
  <dcterms:created xsi:type="dcterms:W3CDTF">2024-10-31T12:47:00Z</dcterms:created>
  <dcterms:modified xsi:type="dcterms:W3CDTF">2024-10-31T12:47:00Z</dcterms:modified>
</cp:coreProperties>
</file>